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A1FE06" w14:textId="686AD117" w:rsidR="00AB34AD" w:rsidRPr="00AB34AD" w:rsidRDefault="00AB34AD" w:rsidP="00AB34AD">
      <w:pPr>
        <w:pStyle w:val="Body"/>
        <w:rPr>
          <w:rFonts w:ascii="Space Mono" w:hAnsi="Space Mono"/>
          <w:color w:val="481F4D"/>
          <w:lang w:val="en-AU"/>
        </w:rPr>
      </w:pPr>
      <w:r w:rsidRPr="00AB34AD">
        <w:rPr>
          <w:rFonts w:ascii="Aime" w:hAnsi="Aime"/>
          <w:color w:val="481F4D"/>
          <w:sz w:val="56"/>
          <w:szCs w:val="56"/>
          <w:lang w:val="en-AU"/>
        </w:rPr>
        <w:t>Sponsorship Request Letter</w:t>
      </w:r>
      <w:r w:rsidRPr="00AB34AD">
        <w:rPr>
          <w:lang w:val="en-AU"/>
        </w:rPr>
        <w:t> </w:t>
      </w:r>
      <w:r w:rsidRPr="00AB34AD">
        <w:rPr>
          <w:lang w:val="en-AU"/>
        </w:rPr>
        <w:br/>
      </w:r>
      <w:proofErr w:type="spellStart"/>
      <w:r w:rsidRPr="00AB34AD">
        <w:rPr>
          <w:rFonts w:ascii="Space Mono" w:hAnsi="Space Mono"/>
          <w:color w:val="481F4D"/>
          <w:lang w:val="en-AU"/>
        </w:rPr>
        <w:t>Letter</w:t>
      </w:r>
      <w:proofErr w:type="spellEnd"/>
      <w:r w:rsidRPr="00AB34AD">
        <w:rPr>
          <w:rFonts w:ascii="Space Mono" w:hAnsi="Space Mono"/>
          <w:color w:val="481F4D"/>
          <w:lang w:val="en-AU"/>
        </w:rPr>
        <w:t xml:space="preserve"> to approach a company in support of your Event </w:t>
      </w:r>
    </w:p>
    <w:p w14:paraId="13B10D85" w14:textId="77777777" w:rsidR="00AB34AD" w:rsidRDefault="00AB34AD" w:rsidP="00AB34AD">
      <w:pPr>
        <w:pStyle w:val="Body"/>
        <w:rPr>
          <w:color w:val="FF00A8"/>
          <w:lang w:val="en-AU"/>
        </w:rPr>
      </w:pPr>
      <w:r w:rsidRPr="00AB34AD">
        <w:rPr>
          <w:color w:val="481F4D"/>
          <w:lang w:val="en-AU"/>
        </w:rPr>
        <w:t> </w:t>
      </w:r>
      <w:r w:rsidRPr="00AB34AD">
        <w:rPr>
          <w:color w:val="481F4D"/>
          <w:lang w:val="en-AU"/>
        </w:rPr>
        <w:br/>
      </w:r>
      <w:r w:rsidRPr="00AB34AD">
        <w:rPr>
          <w:color w:val="FF00A8"/>
          <w:lang w:val="en-AU"/>
        </w:rPr>
        <w:t>&lt;First name&gt; &lt;Surname&gt; </w:t>
      </w:r>
      <w:r w:rsidRPr="00AB34AD">
        <w:rPr>
          <w:color w:val="FF00A8"/>
          <w:lang w:val="en-AU"/>
        </w:rPr>
        <w:br/>
        <w:t>&lt;Address&gt; </w:t>
      </w:r>
      <w:r w:rsidRPr="00AB34AD">
        <w:rPr>
          <w:color w:val="FF00A8"/>
          <w:lang w:val="en-AU"/>
        </w:rPr>
        <w:br/>
        <w:t>&lt;Suburb&gt; &lt;State&gt; &lt;Postcode&gt; </w:t>
      </w:r>
      <w:r w:rsidRPr="00AB34AD">
        <w:rPr>
          <w:color w:val="FF00A8"/>
          <w:lang w:val="en-AU"/>
        </w:rPr>
        <w:br/>
      </w:r>
    </w:p>
    <w:p w14:paraId="7D9AFF92" w14:textId="0D691757" w:rsidR="00AB34AD" w:rsidRPr="00AB34AD" w:rsidRDefault="00AB34AD" w:rsidP="00AB34AD">
      <w:pPr>
        <w:pStyle w:val="Body"/>
        <w:rPr>
          <w:color w:val="FF00A8"/>
          <w:lang w:val="en-AU"/>
        </w:rPr>
      </w:pPr>
      <w:r w:rsidRPr="00AB34AD">
        <w:rPr>
          <w:color w:val="FF00A8"/>
          <w:lang w:val="en-AU"/>
        </w:rPr>
        <w:t>&lt;Date&gt; </w:t>
      </w:r>
    </w:p>
    <w:p w14:paraId="3E4B8A9C" w14:textId="77777777" w:rsidR="00AB34AD" w:rsidRPr="00AB34AD" w:rsidRDefault="00AB34AD" w:rsidP="00AB34AD">
      <w:pPr>
        <w:pStyle w:val="Body"/>
        <w:rPr>
          <w:color w:val="481F4D"/>
          <w:lang w:val="en-AU"/>
        </w:rPr>
      </w:pPr>
      <w:r w:rsidRPr="00AB34AD">
        <w:rPr>
          <w:color w:val="481F4D"/>
          <w:lang w:val="en-AU"/>
        </w:rPr>
        <w:t> </w:t>
      </w:r>
      <w:r w:rsidRPr="00AB34AD">
        <w:rPr>
          <w:color w:val="481F4D"/>
          <w:lang w:val="en-AU"/>
        </w:rPr>
        <w:br/>
        <w:t xml:space="preserve">Dear </w:t>
      </w:r>
      <w:r w:rsidRPr="00AB34AD">
        <w:rPr>
          <w:color w:val="FF00A8"/>
          <w:lang w:val="en-AU"/>
        </w:rPr>
        <w:t>&lt;insert company name/contact&gt;</w:t>
      </w:r>
      <w:r w:rsidRPr="00AB34AD">
        <w:rPr>
          <w:color w:val="481F4D"/>
          <w:lang w:val="en-AU"/>
        </w:rPr>
        <w:t>, </w:t>
      </w:r>
    </w:p>
    <w:p w14:paraId="73116533" w14:textId="17B9EF6C" w:rsidR="00AB34AD" w:rsidRPr="00AB34AD" w:rsidRDefault="00AB34AD" w:rsidP="00AB34AD">
      <w:pPr>
        <w:pStyle w:val="Body"/>
        <w:rPr>
          <w:color w:val="481F4D"/>
          <w:lang w:val="en-AU"/>
        </w:rPr>
      </w:pPr>
      <w:r w:rsidRPr="00AB34AD">
        <w:rPr>
          <w:color w:val="481F4D"/>
          <w:lang w:val="en-AU"/>
        </w:rPr>
        <w:t> </w:t>
      </w:r>
      <w:r w:rsidRPr="00AB34AD">
        <w:rPr>
          <w:color w:val="481F4D"/>
          <w:lang w:val="en-AU"/>
        </w:rPr>
        <w:br/>
        <w:t xml:space="preserve">This year </w:t>
      </w:r>
      <w:r w:rsidRPr="00AB34AD">
        <w:rPr>
          <w:color w:val="FF00A8"/>
          <w:lang w:val="en-AU"/>
        </w:rPr>
        <w:t xml:space="preserve">&lt;I/town/club/school/organisation&gt; </w:t>
      </w:r>
      <w:r w:rsidRPr="00AB34AD">
        <w:rPr>
          <w:color w:val="481F4D"/>
          <w:lang w:val="en-AU"/>
        </w:rPr>
        <w:t>have decided to raise money for the McGrath Foundation to help fund McGrath Cancer Care Nurses right across Australia and deliver world leading cancer nursing services to support people and their families through cancer.  </w:t>
      </w:r>
    </w:p>
    <w:p w14:paraId="7D645042" w14:textId="77777777" w:rsidR="00AB34AD" w:rsidRPr="00AB34AD" w:rsidRDefault="00AB34AD" w:rsidP="00AB34AD">
      <w:pPr>
        <w:pStyle w:val="Body"/>
        <w:rPr>
          <w:color w:val="481F4D"/>
          <w:lang w:val="en-AU"/>
        </w:rPr>
      </w:pPr>
      <w:r w:rsidRPr="00AB34AD">
        <w:rPr>
          <w:color w:val="481F4D"/>
          <w:lang w:val="en-AU"/>
        </w:rPr>
        <w:t>Almost 1 in 2 people in Australia are likely to be diagnosed with cancer by the age of 85. McGrath Cancer Care Nurses are experts in nursing care and their support has a proven impact on the lives of people experiencing cancer and their families.  </w:t>
      </w:r>
    </w:p>
    <w:p w14:paraId="0C67E233" w14:textId="77777777" w:rsidR="00AB34AD" w:rsidRPr="00AB34AD" w:rsidRDefault="00AB34AD" w:rsidP="00AB34AD">
      <w:pPr>
        <w:pStyle w:val="Body"/>
        <w:rPr>
          <w:color w:val="481F4D"/>
          <w:lang w:val="en-AU"/>
        </w:rPr>
      </w:pPr>
      <w:r w:rsidRPr="00AB34AD">
        <w:rPr>
          <w:color w:val="FF00A8"/>
          <w:lang w:val="en-AU"/>
        </w:rPr>
        <w:t>I/we</w:t>
      </w:r>
      <w:r w:rsidRPr="00AB34AD">
        <w:rPr>
          <w:color w:val="481F4D"/>
          <w:lang w:val="en-AU"/>
        </w:rPr>
        <w:t xml:space="preserve"> are supporting the McGrath Foundation to ensure that no one goes through cancer without the care of a McGrath Cancer Care Nurse. </w:t>
      </w:r>
      <w:r w:rsidRPr="00AB34AD">
        <w:rPr>
          <w:color w:val="FF00A8"/>
          <w:lang w:val="en-AU"/>
        </w:rPr>
        <w:t xml:space="preserve">I’m/We’re </w:t>
      </w:r>
      <w:r w:rsidRPr="00AB34AD">
        <w:rPr>
          <w:color w:val="481F4D"/>
          <w:lang w:val="en-AU"/>
        </w:rPr>
        <w:t>proud and excited to pink up for a great cause.  </w:t>
      </w:r>
      <w:r w:rsidRPr="00AB34AD">
        <w:rPr>
          <w:color w:val="481F4D"/>
          <w:lang w:val="en-AU"/>
        </w:rPr>
        <w:br/>
      </w:r>
      <w:r w:rsidRPr="00AB34AD">
        <w:rPr>
          <w:color w:val="FF00A8"/>
          <w:lang w:val="en-AU"/>
        </w:rPr>
        <w:t>(Include some further details about your plans – who will be there, how will you be fundraising) </w:t>
      </w:r>
    </w:p>
    <w:p w14:paraId="085D7980" w14:textId="78F1D2A2" w:rsidR="00AB34AD" w:rsidRPr="00AB34AD" w:rsidRDefault="00AB34AD" w:rsidP="00AB34AD">
      <w:pPr>
        <w:pStyle w:val="Body"/>
        <w:rPr>
          <w:color w:val="481F4D"/>
          <w:lang w:val="en-AU"/>
        </w:rPr>
      </w:pPr>
      <w:r w:rsidRPr="00AB34AD">
        <w:rPr>
          <w:color w:val="481F4D"/>
          <w:lang w:val="en-AU"/>
        </w:rPr>
        <w:t> </w:t>
      </w:r>
      <w:r w:rsidRPr="00AB34AD">
        <w:rPr>
          <w:color w:val="481F4D"/>
          <w:lang w:val="en-AU"/>
        </w:rPr>
        <w:br/>
      </w:r>
      <w:r w:rsidRPr="00AB34AD">
        <w:rPr>
          <w:color w:val="FF00A8"/>
          <w:lang w:val="en-AU"/>
        </w:rPr>
        <w:t xml:space="preserve">My/our </w:t>
      </w:r>
      <w:r w:rsidRPr="00AB34AD">
        <w:rPr>
          <w:color w:val="481F4D"/>
          <w:lang w:val="en-AU"/>
        </w:rPr>
        <w:t xml:space="preserve">goal is to raise </w:t>
      </w:r>
      <w:r w:rsidRPr="00AB34AD">
        <w:rPr>
          <w:color w:val="FF00A8"/>
          <w:lang w:val="en-AU"/>
        </w:rPr>
        <w:t xml:space="preserve">$XXX </w:t>
      </w:r>
      <w:r w:rsidRPr="00AB34AD">
        <w:rPr>
          <w:color w:val="481F4D"/>
          <w:lang w:val="en-AU"/>
        </w:rPr>
        <w:t xml:space="preserve">and </w:t>
      </w:r>
      <w:r w:rsidRPr="00AB34AD">
        <w:rPr>
          <w:color w:val="FF00A8"/>
          <w:lang w:val="en-AU"/>
        </w:rPr>
        <w:t xml:space="preserve">we/I </w:t>
      </w:r>
      <w:r w:rsidRPr="00AB34AD">
        <w:rPr>
          <w:color w:val="481F4D"/>
          <w:lang w:val="en-AU"/>
        </w:rPr>
        <w:t xml:space="preserve">would love your help! I was wondering if you would consider sponsoring the fundraising activities, so that together we can make a difference. We would love to feature your logo on our </w:t>
      </w:r>
      <w:r w:rsidRPr="00AB34AD">
        <w:rPr>
          <w:color w:val="FF00A8"/>
          <w:lang w:val="en-AU"/>
        </w:rPr>
        <w:t xml:space="preserve">&lt;posters/raffle tickets/other promotional material&gt; </w:t>
      </w:r>
      <w:r w:rsidRPr="00AB34AD">
        <w:rPr>
          <w:color w:val="481F4D"/>
          <w:lang w:val="en-AU"/>
        </w:rPr>
        <w:t>to show your support. </w:t>
      </w:r>
      <w:r w:rsidRPr="00AB34AD">
        <w:rPr>
          <w:color w:val="481F4D"/>
          <w:lang w:val="en-AU"/>
        </w:rPr>
        <w:br/>
        <w:t> </w:t>
      </w:r>
    </w:p>
    <w:p w14:paraId="050AD51B" w14:textId="2A9B808E" w:rsidR="00AB34AD" w:rsidRPr="00AB34AD" w:rsidRDefault="00AB34AD" w:rsidP="00AB34AD">
      <w:pPr>
        <w:pStyle w:val="Body"/>
        <w:rPr>
          <w:color w:val="481F4D"/>
          <w:lang w:val="en-AU"/>
        </w:rPr>
      </w:pPr>
      <w:r w:rsidRPr="00AB34AD">
        <w:rPr>
          <w:color w:val="481F4D"/>
          <w:lang w:val="en-AU"/>
        </w:rPr>
        <w:t xml:space="preserve">You can check out </w:t>
      </w:r>
      <w:r w:rsidRPr="00AB34AD">
        <w:rPr>
          <w:color w:val="FF00A8"/>
          <w:lang w:val="en-AU"/>
        </w:rPr>
        <w:t xml:space="preserve">my/our </w:t>
      </w:r>
      <w:r w:rsidRPr="00AB34AD">
        <w:rPr>
          <w:color w:val="481F4D"/>
          <w:lang w:val="en-AU"/>
        </w:rPr>
        <w:t xml:space="preserve">fundraising page </w:t>
      </w:r>
      <w:r w:rsidRPr="00AB34AD">
        <w:rPr>
          <w:color w:val="FF00A8"/>
          <w:lang w:val="en-AU"/>
        </w:rPr>
        <w:t xml:space="preserve">&lt;Insert fundraising page link&gt; </w:t>
      </w:r>
      <w:r w:rsidRPr="00AB34AD">
        <w:rPr>
          <w:color w:val="481F4D"/>
          <w:lang w:val="en-AU"/>
        </w:rPr>
        <w:t>or</w:t>
      </w:r>
      <w:r>
        <w:rPr>
          <w:color w:val="481F4D"/>
          <w:lang w:val="en-AU"/>
        </w:rPr>
        <w:t xml:space="preserve"> visit www.mcgrathfoundation.com.au</w:t>
      </w:r>
      <w:r w:rsidRPr="00AB34AD">
        <w:rPr>
          <w:color w:val="481F4D"/>
          <w:lang w:val="en-AU"/>
        </w:rPr>
        <w:t xml:space="preserve"> for more information on the campaign. </w:t>
      </w:r>
      <w:r w:rsidRPr="00AB34AD">
        <w:rPr>
          <w:color w:val="481F4D"/>
          <w:lang w:val="en-AU"/>
        </w:rPr>
        <w:br/>
        <w:t> </w:t>
      </w:r>
    </w:p>
    <w:p w14:paraId="45ADCA8D" w14:textId="77777777" w:rsidR="00AB34AD" w:rsidRDefault="00AB34AD" w:rsidP="00AB34AD">
      <w:pPr>
        <w:pStyle w:val="Body"/>
        <w:rPr>
          <w:color w:val="481F4D"/>
          <w:lang w:val="en-AU"/>
        </w:rPr>
      </w:pPr>
      <w:r w:rsidRPr="00AB34AD">
        <w:rPr>
          <w:color w:val="481F4D"/>
          <w:lang w:val="en-AU"/>
        </w:rPr>
        <w:t>I would love to meet with you to tell you more about our event. </w:t>
      </w:r>
      <w:r w:rsidRPr="00AB34AD">
        <w:rPr>
          <w:color w:val="481F4D"/>
          <w:lang w:val="en-AU"/>
        </w:rPr>
        <w:br/>
        <w:t>Thanks so much for your consideration. </w:t>
      </w:r>
    </w:p>
    <w:p w14:paraId="0B9E29BB" w14:textId="2A9F8B3F" w:rsidR="00AB34AD" w:rsidRPr="00AB34AD" w:rsidRDefault="00AB34AD" w:rsidP="00AB34AD">
      <w:pPr>
        <w:pStyle w:val="Body"/>
        <w:rPr>
          <w:color w:val="481F4D"/>
          <w:lang w:val="en-AU"/>
        </w:rPr>
      </w:pPr>
      <w:r w:rsidRPr="00AB34AD">
        <w:rPr>
          <w:color w:val="481F4D"/>
          <w:lang w:val="en-AU"/>
        </w:rPr>
        <w:br/>
        <w:t>Kind regards, </w:t>
      </w:r>
      <w:r w:rsidRPr="00AB34AD">
        <w:rPr>
          <w:color w:val="481F4D"/>
          <w:lang w:val="en-AU"/>
        </w:rPr>
        <w:br/>
      </w:r>
      <w:r w:rsidRPr="00AB34AD">
        <w:rPr>
          <w:color w:val="FF00A8"/>
          <w:lang w:val="en-AU"/>
        </w:rPr>
        <w:t>&lt;Insert name/Team Name&gt; </w:t>
      </w:r>
    </w:p>
    <w:p w14:paraId="4DB391E5" w14:textId="77777777" w:rsidR="00AB34AD" w:rsidRPr="00AB34AD" w:rsidRDefault="00AB34AD" w:rsidP="00AB34AD">
      <w:pPr>
        <w:pStyle w:val="Body"/>
        <w:rPr>
          <w:color w:val="481F4D"/>
          <w:lang w:val="en-AU"/>
        </w:rPr>
      </w:pPr>
      <w:r w:rsidRPr="00AB34AD">
        <w:rPr>
          <w:color w:val="481F4D"/>
          <w:lang w:val="en-AU"/>
        </w:rPr>
        <w:t> </w:t>
      </w:r>
    </w:p>
    <w:p w14:paraId="31468C36" w14:textId="77777777" w:rsidR="00AB34AD" w:rsidRPr="004F3535" w:rsidRDefault="00AB34AD" w:rsidP="004F3535">
      <w:pPr>
        <w:pStyle w:val="Body"/>
        <w:rPr>
          <w:rStyle w:val="IntenseReference"/>
          <w:b w:val="0"/>
          <w:bCs w:val="0"/>
          <w:smallCaps w:val="0"/>
          <w:color w:val="auto"/>
          <w:spacing w:val="-10"/>
        </w:rPr>
      </w:pPr>
    </w:p>
    <w:sectPr w:rsidR="00AB34AD" w:rsidRPr="004F3535" w:rsidSect="00AE0EB4">
      <w:headerReference w:type="default" r:id="rId6"/>
      <w:footerReference w:type="default" r:id="rId7"/>
      <w:pgSz w:w="11906" w:h="16838"/>
      <w:pgMar w:top="2127" w:right="1440" w:bottom="1440" w:left="1440" w:header="0"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BF3FE4" w14:textId="77777777" w:rsidR="006A54EF" w:rsidRDefault="006A54EF" w:rsidP="00DD482E">
      <w:pPr>
        <w:spacing w:after="0" w:line="240" w:lineRule="auto"/>
      </w:pPr>
      <w:r>
        <w:separator/>
      </w:r>
    </w:p>
  </w:endnote>
  <w:endnote w:type="continuationSeparator" w:id="0">
    <w:p w14:paraId="1D55F33F" w14:textId="77777777" w:rsidR="006A54EF" w:rsidRDefault="006A54EF" w:rsidP="00DD48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ime">
    <w:altName w:val="Calibri"/>
    <w:panose1 w:val="00000000000000000000"/>
    <w:charset w:val="00"/>
    <w:family w:val="auto"/>
    <w:pitch w:val="variable"/>
    <w:sig w:usb0="A000006F" w:usb1="0000005B" w:usb2="00000000" w:usb3="00000000" w:csb0="00000093" w:csb1="00000000"/>
  </w:font>
  <w:font w:name="Inter Tight">
    <w:altName w:val="Calibri"/>
    <w:panose1 w:val="00000000000000000000"/>
    <w:charset w:val="00"/>
    <w:family w:val="auto"/>
    <w:pitch w:val="variable"/>
    <w:sig w:usb0="E10002FF" w:usb1="1200E5FF" w:usb2="00000009" w:usb3="00000000" w:csb0="0000019F" w:csb1="00000000"/>
  </w:font>
  <w:font w:name="Inter 18pt">
    <w:altName w:val="Calibri"/>
    <w:panose1 w:val="02000503000000020004"/>
    <w:charset w:val="00"/>
    <w:family w:val="auto"/>
    <w:pitch w:val="variable"/>
    <w:sig w:usb0="E00002FF" w:usb1="1200A1FF" w:usb2="00000000" w:usb3="00000000" w:csb0="0000019F" w:csb1="00000000"/>
  </w:font>
  <w:font w:name="Space Mono">
    <w:altName w:val="Calibri"/>
    <w:panose1 w:val="02000509040000020004"/>
    <w:charset w:val="00"/>
    <w:family w:val="modern"/>
    <w:pitch w:val="fixed"/>
    <w:sig w:usb0="20000007" w:usb1="00000001"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EA3E7E" w14:textId="4151D316" w:rsidR="00C70566" w:rsidRDefault="009928D7">
    <w:pPr>
      <w:pStyle w:val="Footer"/>
    </w:pPr>
    <w:r>
      <w:rPr>
        <w:noProof/>
      </w:rPr>
      <mc:AlternateContent>
        <mc:Choice Requires="wps">
          <w:drawing>
            <wp:anchor distT="45720" distB="45720" distL="114300" distR="114300" simplePos="0" relativeHeight="251671552" behindDoc="0" locked="0" layoutInCell="1" allowOverlap="1" wp14:anchorId="02542531" wp14:editId="7B1BB7EC">
              <wp:simplePos x="0" y="0"/>
              <wp:positionH relativeFrom="page">
                <wp:posOffset>6537325</wp:posOffset>
              </wp:positionH>
              <wp:positionV relativeFrom="paragraph">
                <wp:posOffset>225425</wp:posOffset>
              </wp:positionV>
              <wp:extent cx="542925" cy="236220"/>
              <wp:effectExtent l="0" t="0" r="0" b="0"/>
              <wp:wrapNone/>
              <wp:docPr id="19236450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 cy="236220"/>
                      </a:xfrm>
                      <a:prstGeom prst="rect">
                        <a:avLst/>
                      </a:prstGeom>
                      <a:noFill/>
                      <a:ln w="9525">
                        <a:noFill/>
                        <a:miter lim="800000"/>
                        <a:headEnd/>
                        <a:tailEnd/>
                      </a:ln>
                    </wps:spPr>
                    <wps:txbx>
                      <w:txbxContent>
                        <w:p w14:paraId="1DDC2090" w14:textId="77777777" w:rsidR="00D21588" w:rsidRPr="007506B5" w:rsidRDefault="009928D7" w:rsidP="007506B5">
                          <w:pPr>
                            <w:jc w:val="right"/>
                            <w:rPr>
                              <w:rFonts w:ascii="Space Mono" w:hAnsi="Space Mono"/>
                              <w:sz w:val="14"/>
                              <w:szCs w:val="14"/>
                            </w:rPr>
                          </w:pPr>
                          <w:r w:rsidRPr="009928D7">
                            <w:rPr>
                              <w:rFonts w:ascii="Space Mono" w:hAnsi="Space Mono"/>
                              <w:sz w:val="14"/>
                              <w:szCs w:val="14"/>
                            </w:rPr>
                            <w:fldChar w:fldCharType="begin"/>
                          </w:r>
                          <w:r w:rsidRPr="009928D7">
                            <w:rPr>
                              <w:rFonts w:ascii="Space Mono" w:hAnsi="Space Mono"/>
                              <w:sz w:val="14"/>
                              <w:szCs w:val="14"/>
                            </w:rPr>
                            <w:instrText xml:space="preserve"> PAGE   \* MERGEFORMAT </w:instrText>
                          </w:r>
                          <w:r w:rsidRPr="009928D7">
                            <w:rPr>
                              <w:rFonts w:ascii="Space Mono" w:hAnsi="Space Mono"/>
                              <w:sz w:val="14"/>
                              <w:szCs w:val="14"/>
                            </w:rPr>
                            <w:fldChar w:fldCharType="separate"/>
                          </w:r>
                          <w:r w:rsidRPr="009928D7">
                            <w:rPr>
                              <w:rFonts w:ascii="Space Mono" w:hAnsi="Space Mono"/>
                              <w:noProof/>
                              <w:sz w:val="14"/>
                              <w:szCs w:val="14"/>
                            </w:rPr>
                            <w:t>1</w:t>
                          </w:r>
                          <w:r w:rsidRPr="009928D7">
                            <w:rPr>
                              <w:rFonts w:ascii="Space Mono" w:hAnsi="Space Mono"/>
                              <w:noProof/>
                              <w:sz w:val="14"/>
                              <w:szCs w:val="14"/>
                            </w:rP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542531" id="_x0000_t202" coordsize="21600,21600" o:spt="202" path="m,l,21600r21600,l21600,xe">
              <v:stroke joinstyle="miter"/>
              <v:path gradientshapeok="t" o:connecttype="rect"/>
            </v:shapetype>
            <v:shape id="Text Box 2" o:spid="_x0000_s1026" type="#_x0000_t202" style="position:absolute;margin-left:514.75pt;margin-top:17.75pt;width:42.75pt;height:18.6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" filled="f" stroked="f">
              <v:textbox>
                <w:txbxContent>
                  <w:p w14:paraId="1DDC2090" w14:textId="77777777" w:rsidR="00D21588" w:rsidRPr="007506B5" w:rsidRDefault="009928D7" w:rsidP="007506B5">
                    <w:pPr>
                      <w:jc w:val="right"/>
                      <w:rPr>
                        <w:rFonts w:ascii="Space Mono" w:hAnsi="Space Mono"/>
                        <w:sz w:val="14"/>
                        <w:szCs w:val="14"/>
                      </w:rPr>
                    </w:pPr>
                    <w:r w:rsidRPr="009928D7">
                      <w:rPr>
                        <w:rFonts w:ascii="Space Mono" w:hAnsi="Space Mono"/>
                        <w:sz w:val="14"/>
                        <w:szCs w:val="14"/>
                      </w:rPr>
                      <w:fldChar w:fldCharType="begin"/>
                    </w:r>
                    <w:r w:rsidRPr="009928D7">
                      <w:rPr>
                        <w:rFonts w:ascii="Space Mono" w:hAnsi="Space Mono"/>
                        <w:sz w:val="14"/>
                        <w:szCs w:val="14"/>
                      </w:rPr>
                      <w:instrText xml:space="preserve"> PAGE   \* MERGEFORMAT </w:instrText>
                    </w:r>
                    <w:r w:rsidRPr="009928D7">
                      <w:rPr>
                        <w:rFonts w:ascii="Space Mono" w:hAnsi="Space Mono"/>
                        <w:sz w:val="14"/>
                        <w:szCs w:val="14"/>
                      </w:rPr>
                      <w:fldChar w:fldCharType="separate"/>
                    </w:r>
                    <w:r w:rsidRPr="009928D7">
                      <w:rPr>
                        <w:rFonts w:ascii="Space Mono" w:hAnsi="Space Mono"/>
                        <w:noProof/>
                        <w:sz w:val="14"/>
                        <w:szCs w:val="14"/>
                      </w:rPr>
                      <w:t>1</w:t>
                    </w:r>
                    <w:r w:rsidRPr="009928D7">
                      <w:rPr>
                        <w:rFonts w:ascii="Space Mono" w:hAnsi="Space Mono"/>
                        <w:noProof/>
                        <w:sz w:val="14"/>
                        <w:szCs w:val="14"/>
                      </w:rPr>
                      <w:fldChar w:fldCharType="end"/>
                    </w:r>
                  </w:p>
                </w:txbxContent>
              </v:textbox>
              <w10:wrap anchorx="page"/>
            </v:shape>
          </w:pict>
        </mc:Fallback>
      </mc:AlternateContent>
    </w:r>
    <w:r w:rsidR="007506B5">
      <w:rPr>
        <w:noProof/>
      </w:rPr>
      <mc:AlternateContent>
        <mc:Choice Requires="wps">
          <w:drawing>
            <wp:anchor distT="0" distB="0" distL="114300" distR="114300" simplePos="0" relativeHeight="251683840" behindDoc="0" locked="0" layoutInCell="1" allowOverlap="1" wp14:anchorId="7AAE1297" wp14:editId="030C340E">
              <wp:simplePos x="0" y="0"/>
              <wp:positionH relativeFrom="leftMargin">
                <wp:posOffset>508000</wp:posOffset>
              </wp:positionH>
              <wp:positionV relativeFrom="paragraph">
                <wp:posOffset>44599</wp:posOffset>
              </wp:positionV>
              <wp:extent cx="0" cy="6647815"/>
              <wp:effectExtent l="0" t="0" r="38100" b="19685"/>
              <wp:wrapNone/>
              <wp:docPr id="1337439028" name="Straight Connector 8"/>
              <wp:cNvGraphicFramePr/>
              <a:graphic xmlns:a="http://schemas.openxmlformats.org/drawingml/2006/main">
                <a:graphicData uri="http://schemas.microsoft.com/office/word/2010/wordprocessingShape">
                  <wps:wsp>
                    <wps:cNvCnPr/>
                    <wps:spPr>
                      <a:xfrm flipH="1">
                        <a:off x="0" y="0"/>
                        <a:ext cx="0" cy="664781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866C83" id="Straight Connector 8" o:spid="_x0000_s1026" style="position:absolute;flip:x;z-index:25168384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from="40pt,3.5pt" to="40pt,52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" strokecolor="black [3200]" strokeweight=".5pt">
              <v:stroke joinstyle="miter"/>
              <w10:wrap anchorx="margin"/>
            </v:line>
          </w:pict>
        </mc:Fallback>
      </mc:AlternateContent>
    </w:r>
    <w:r w:rsidR="007506B5">
      <w:rPr>
        <w:noProof/>
      </w:rPr>
      <mc:AlternateContent>
        <mc:Choice Requires="wps">
          <w:drawing>
            <wp:anchor distT="0" distB="0" distL="114300" distR="114300" simplePos="0" relativeHeight="251696128" behindDoc="0" locked="0" layoutInCell="1" allowOverlap="1" wp14:anchorId="0635A0AE" wp14:editId="5261F167">
              <wp:simplePos x="0" y="0"/>
              <wp:positionH relativeFrom="rightMargin">
                <wp:posOffset>-4445</wp:posOffset>
              </wp:positionH>
              <wp:positionV relativeFrom="paragraph">
                <wp:posOffset>44301</wp:posOffset>
              </wp:positionV>
              <wp:extent cx="0" cy="664006"/>
              <wp:effectExtent l="0" t="0" r="38100" b="22225"/>
              <wp:wrapNone/>
              <wp:docPr id="426067467" name="Straight Connector 1"/>
              <wp:cNvGraphicFramePr/>
              <a:graphic xmlns:a="http://schemas.openxmlformats.org/drawingml/2006/main">
                <a:graphicData uri="http://schemas.microsoft.com/office/word/2010/wordprocessingShape">
                  <wps:wsp>
                    <wps:cNvCnPr/>
                    <wps:spPr>
                      <a:xfrm flipH="1">
                        <a:off x="0" y="0"/>
                        <a:ext cx="0" cy="664006"/>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27710C" id="Straight Connector 1" o:spid="_x0000_s1026" style="position:absolute;flip:x;z-index:25169612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from="-.35pt,3.5pt" to="-.35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" strokecolor="black [3200]" strokeweight=".5pt">
              <v:stroke joinstyle="miter"/>
              <w10:wrap anchorx="margin"/>
            </v:line>
          </w:pict>
        </mc:Fallback>
      </mc:AlternateContent>
    </w:r>
    <w:r w:rsidR="00001DD5">
      <w:rPr>
        <w:noProof/>
      </w:rPr>
      <mc:AlternateContent>
        <mc:Choice Requires="wps">
          <w:drawing>
            <wp:anchor distT="0" distB="0" distL="114300" distR="114300" simplePos="0" relativeHeight="251675648" behindDoc="0" locked="0" layoutInCell="1" allowOverlap="1" wp14:anchorId="1276E41D" wp14:editId="7619DFB5">
              <wp:simplePos x="0" y="0"/>
              <wp:positionH relativeFrom="column">
                <wp:posOffset>-986790</wp:posOffset>
              </wp:positionH>
              <wp:positionV relativeFrom="paragraph">
                <wp:posOffset>43654</wp:posOffset>
              </wp:positionV>
              <wp:extent cx="7666448" cy="0"/>
              <wp:effectExtent l="0" t="0" r="0" b="0"/>
              <wp:wrapNone/>
              <wp:docPr id="225514825" name="Straight Connector 1"/>
              <wp:cNvGraphicFramePr/>
              <a:graphic xmlns:a="http://schemas.openxmlformats.org/drawingml/2006/main">
                <a:graphicData uri="http://schemas.microsoft.com/office/word/2010/wordprocessingShape">
                  <wps:wsp>
                    <wps:cNvCnPr/>
                    <wps:spPr>
                      <a:xfrm>
                        <a:off x="0" y="0"/>
                        <a:ext cx="766644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DC6D296" id="Straight Connector 1" o:spid="_x0000_s1026" style="position:absolute;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7.7pt,3.45pt" to="525.9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" strokecolor="black [3200]" strokeweight=".5pt">
              <v:stroke joinstyle="miter"/>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DF5A9D" w14:textId="77777777" w:rsidR="006A54EF" w:rsidRDefault="006A54EF" w:rsidP="00DD482E">
      <w:pPr>
        <w:spacing w:after="0" w:line="240" w:lineRule="auto"/>
      </w:pPr>
      <w:r>
        <w:separator/>
      </w:r>
    </w:p>
  </w:footnote>
  <w:footnote w:type="continuationSeparator" w:id="0">
    <w:p w14:paraId="57CF651E" w14:textId="77777777" w:rsidR="006A54EF" w:rsidRDefault="006A54EF" w:rsidP="00DD48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9C2733" w14:textId="77777777" w:rsidR="001F2C8E" w:rsidRDefault="00AE0EB4">
    <w:pPr>
      <w:pStyle w:val="Header"/>
      <w:rPr>
        <w:noProof/>
      </w:rPr>
    </w:pPr>
    <w:r>
      <w:rPr>
        <w:noProof/>
      </w:rPr>
      <w:drawing>
        <wp:anchor distT="0" distB="0" distL="114300" distR="114300" simplePos="0" relativeHeight="251695104" behindDoc="0" locked="0" layoutInCell="1" allowOverlap="1" wp14:anchorId="3BCCF584" wp14:editId="40F39694">
          <wp:simplePos x="0" y="0"/>
          <wp:positionH relativeFrom="column">
            <wp:posOffset>-4042410</wp:posOffset>
          </wp:positionH>
          <wp:positionV relativeFrom="paragraph">
            <wp:posOffset>-3427942</wp:posOffset>
          </wp:positionV>
          <wp:extent cx="4786040" cy="5848662"/>
          <wp:effectExtent l="190500" t="457200" r="0" b="0"/>
          <wp:wrapNone/>
          <wp:docPr id="1500845851" name="Picture 1" descr="A colorful brush strokes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228588" name="Picture 1" descr="A colorful brush strokes on a black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rot="9923374">
                    <a:off x="0" y="0"/>
                    <a:ext cx="4786040" cy="5848662"/>
                  </a:xfrm>
                  <a:prstGeom prst="rect">
                    <a:avLst/>
                  </a:prstGeom>
                </pic:spPr>
              </pic:pic>
            </a:graphicData>
          </a:graphic>
          <wp14:sizeRelH relativeFrom="margin">
            <wp14:pctWidth>0</wp14:pctWidth>
          </wp14:sizeRelH>
          <wp14:sizeRelV relativeFrom="margin">
            <wp14:pctHeight>0</wp14:pctHeight>
          </wp14:sizeRelV>
        </wp:anchor>
      </w:drawing>
    </w:r>
  </w:p>
  <w:p w14:paraId="1498AADE" w14:textId="77777777" w:rsidR="00F51885" w:rsidRDefault="00F51885">
    <w:pPr>
      <w:pStyle w:val="Header"/>
      <w:rPr>
        <w:noProof/>
      </w:rPr>
    </w:pPr>
    <w:r>
      <w:rPr>
        <w:noProof/>
      </w:rPr>
      <w:drawing>
        <wp:anchor distT="0" distB="0" distL="114300" distR="114300" simplePos="0" relativeHeight="251697152" behindDoc="0" locked="0" layoutInCell="1" allowOverlap="1" wp14:anchorId="5BE48C7F" wp14:editId="69EED115">
          <wp:simplePos x="0" y="0"/>
          <wp:positionH relativeFrom="margin">
            <wp:posOffset>5013960</wp:posOffset>
          </wp:positionH>
          <wp:positionV relativeFrom="paragraph">
            <wp:posOffset>123272</wp:posOffset>
          </wp:positionV>
          <wp:extent cx="1070605" cy="737420"/>
          <wp:effectExtent l="0" t="0" r="0" b="5715"/>
          <wp:wrapNone/>
          <wp:docPr id="298095676" name="Picture 1" descr="A pink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095676" name="Picture 1" descr="A pink text on a black background&#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070605" cy="737420"/>
                  </a:xfrm>
                  <a:prstGeom prst="rect">
                    <a:avLst/>
                  </a:prstGeom>
                </pic:spPr>
              </pic:pic>
            </a:graphicData>
          </a:graphic>
          <wp14:sizeRelH relativeFrom="margin">
            <wp14:pctWidth>0</wp14:pctWidth>
          </wp14:sizeRelH>
          <wp14:sizeRelV relativeFrom="margin">
            <wp14:pctHeight>0</wp14:pctHeight>
          </wp14:sizeRelV>
        </wp:anchor>
      </w:drawing>
    </w:r>
  </w:p>
  <w:p w14:paraId="3FDFCA3C" w14:textId="77777777" w:rsidR="008A7B1A" w:rsidRPr="00001DD5" w:rsidRDefault="008A7B1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461"/>
    <w:rsid w:val="00001DD5"/>
    <w:rsid w:val="0000200E"/>
    <w:rsid w:val="00054F8B"/>
    <w:rsid w:val="000606CC"/>
    <w:rsid w:val="001273A8"/>
    <w:rsid w:val="001F2C8E"/>
    <w:rsid w:val="00215695"/>
    <w:rsid w:val="00217D1E"/>
    <w:rsid w:val="00241DFC"/>
    <w:rsid w:val="00253C57"/>
    <w:rsid w:val="00255248"/>
    <w:rsid w:val="0027773B"/>
    <w:rsid w:val="00296BD2"/>
    <w:rsid w:val="002A1DA7"/>
    <w:rsid w:val="002B36D6"/>
    <w:rsid w:val="002C029E"/>
    <w:rsid w:val="002D7EC1"/>
    <w:rsid w:val="003019CD"/>
    <w:rsid w:val="00343F84"/>
    <w:rsid w:val="003C6672"/>
    <w:rsid w:val="0040389A"/>
    <w:rsid w:val="00410650"/>
    <w:rsid w:val="004B3B57"/>
    <w:rsid w:val="004C3A1B"/>
    <w:rsid w:val="004F3535"/>
    <w:rsid w:val="00504EBB"/>
    <w:rsid w:val="0051164A"/>
    <w:rsid w:val="005908E7"/>
    <w:rsid w:val="005F0CEC"/>
    <w:rsid w:val="00603493"/>
    <w:rsid w:val="006527E1"/>
    <w:rsid w:val="006A54EF"/>
    <w:rsid w:val="006B4827"/>
    <w:rsid w:val="006B63B8"/>
    <w:rsid w:val="007506B5"/>
    <w:rsid w:val="00765CC6"/>
    <w:rsid w:val="0081189B"/>
    <w:rsid w:val="0084616C"/>
    <w:rsid w:val="00886B7B"/>
    <w:rsid w:val="008A7B1A"/>
    <w:rsid w:val="00902CBF"/>
    <w:rsid w:val="009928D7"/>
    <w:rsid w:val="00994D72"/>
    <w:rsid w:val="00A352A8"/>
    <w:rsid w:val="00A449CC"/>
    <w:rsid w:val="00AB34AD"/>
    <w:rsid w:val="00AE0EB4"/>
    <w:rsid w:val="00AE4E6E"/>
    <w:rsid w:val="00B70461"/>
    <w:rsid w:val="00BF248C"/>
    <w:rsid w:val="00C17B1C"/>
    <w:rsid w:val="00C56516"/>
    <w:rsid w:val="00C70566"/>
    <w:rsid w:val="00C764B1"/>
    <w:rsid w:val="00CA2420"/>
    <w:rsid w:val="00D04CAE"/>
    <w:rsid w:val="00D21588"/>
    <w:rsid w:val="00D4441A"/>
    <w:rsid w:val="00D8049B"/>
    <w:rsid w:val="00DB2CAA"/>
    <w:rsid w:val="00DD482E"/>
    <w:rsid w:val="00E035FF"/>
    <w:rsid w:val="00EA2815"/>
    <w:rsid w:val="00F2702D"/>
    <w:rsid w:val="00F51885"/>
    <w:rsid w:val="00F9418C"/>
    <w:rsid w:val="00FA0DB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0C2457"/>
  <w15:chartTrackingRefBased/>
  <w15:docId w15:val="{4A0C9A39-454D-41FF-BF6D-38F5ADF1E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43F84"/>
  </w:style>
  <w:style w:type="paragraph" w:styleId="Heading1">
    <w:name w:val="heading 1"/>
    <w:basedOn w:val="Normal"/>
    <w:next w:val="Normal"/>
    <w:link w:val="Heading1Char"/>
    <w:uiPriority w:val="9"/>
    <w:rsid w:val="00DD48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rsid w:val="00DD48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48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48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48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48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48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48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48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48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D48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48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48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48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48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48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48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482E"/>
    <w:rPr>
      <w:rFonts w:eastAsiaTheme="majorEastAsia" w:cstheme="majorBidi"/>
      <w:color w:val="272727" w:themeColor="text1" w:themeTint="D8"/>
    </w:rPr>
  </w:style>
  <w:style w:type="paragraph" w:styleId="Title">
    <w:name w:val="Title"/>
    <w:basedOn w:val="Normal"/>
    <w:next w:val="Normal"/>
    <w:link w:val="TitleChar"/>
    <w:uiPriority w:val="10"/>
    <w:rsid w:val="00DD48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48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DD48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48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rsid w:val="00DD482E"/>
    <w:pPr>
      <w:spacing w:before="160"/>
      <w:jc w:val="center"/>
    </w:pPr>
    <w:rPr>
      <w:i/>
      <w:iCs/>
      <w:color w:val="404040" w:themeColor="text1" w:themeTint="BF"/>
    </w:rPr>
  </w:style>
  <w:style w:type="character" w:customStyle="1" w:styleId="QuoteChar">
    <w:name w:val="Quote Char"/>
    <w:basedOn w:val="DefaultParagraphFont"/>
    <w:link w:val="Quote"/>
    <w:uiPriority w:val="29"/>
    <w:rsid w:val="00DD482E"/>
    <w:rPr>
      <w:i/>
      <w:iCs/>
      <w:color w:val="404040" w:themeColor="text1" w:themeTint="BF"/>
    </w:rPr>
  </w:style>
  <w:style w:type="paragraph" w:styleId="ListParagraph">
    <w:name w:val="List Paragraph"/>
    <w:basedOn w:val="Normal"/>
    <w:uiPriority w:val="34"/>
    <w:rsid w:val="00DD482E"/>
    <w:pPr>
      <w:ind w:left="720"/>
      <w:contextualSpacing/>
    </w:pPr>
  </w:style>
  <w:style w:type="character" w:styleId="IntenseEmphasis">
    <w:name w:val="Intense Emphasis"/>
    <w:basedOn w:val="DefaultParagraphFont"/>
    <w:uiPriority w:val="21"/>
    <w:rsid w:val="00DD482E"/>
    <w:rPr>
      <w:i/>
      <w:iCs/>
      <w:color w:val="0F4761" w:themeColor="accent1" w:themeShade="BF"/>
    </w:rPr>
  </w:style>
  <w:style w:type="paragraph" w:styleId="IntenseQuote">
    <w:name w:val="Intense Quote"/>
    <w:basedOn w:val="Normal"/>
    <w:next w:val="Normal"/>
    <w:link w:val="IntenseQuoteChar"/>
    <w:uiPriority w:val="30"/>
    <w:rsid w:val="00DD48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482E"/>
    <w:rPr>
      <w:i/>
      <w:iCs/>
      <w:color w:val="0F4761" w:themeColor="accent1" w:themeShade="BF"/>
    </w:rPr>
  </w:style>
  <w:style w:type="character" w:styleId="IntenseReference">
    <w:name w:val="Intense Reference"/>
    <w:basedOn w:val="DefaultParagraphFont"/>
    <w:uiPriority w:val="32"/>
    <w:rsid w:val="00DD482E"/>
    <w:rPr>
      <w:b/>
      <w:bCs/>
      <w:smallCaps/>
      <w:color w:val="0F4761" w:themeColor="accent1" w:themeShade="BF"/>
      <w:spacing w:val="5"/>
    </w:rPr>
  </w:style>
  <w:style w:type="paragraph" w:styleId="Header">
    <w:name w:val="header"/>
    <w:basedOn w:val="Normal"/>
    <w:link w:val="HeaderChar"/>
    <w:uiPriority w:val="99"/>
    <w:unhideWhenUsed/>
    <w:rsid w:val="00DD48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482E"/>
  </w:style>
  <w:style w:type="paragraph" w:styleId="Footer">
    <w:name w:val="footer"/>
    <w:basedOn w:val="Normal"/>
    <w:link w:val="FooterChar"/>
    <w:uiPriority w:val="99"/>
    <w:unhideWhenUsed/>
    <w:rsid w:val="00DD48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482E"/>
  </w:style>
  <w:style w:type="paragraph" w:customStyle="1" w:styleId="Headline">
    <w:name w:val="Headline"/>
    <w:basedOn w:val="Title"/>
    <w:link w:val="HeadlineChar"/>
    <w:qFormat/>
    <w:rsid w:val="004F3535"/>
    <w:pPr>
      <w:spacing w:after="120" w:line="276" w:lineRule="auto"/>
      <w:contextualSpacing w:val="0"/>
    </w:pPr>
    <w:rPr>
      <w:rFonts w:ascii="Aime" w:hAnsi="Aime"/>
      <w:color w:val="481F4D"/>
    </w:rPr>
  </w:style>
  <w:style w:type="character" w:customStyle="1" w:styleId="HeadlineChar">
    <w:name w:val="Headline Char"/>
    <w:basedOn w:val="TitleChar"/>
    <w:link w:val="Headline"/>
    <w:rsid w:val="004F3535"/>
    <w:rPr>
      <w:rFonts w:ascii="Aime" w:eastAsiaTheme="majorEastAsia" w:hAnsi="Aime" w:cstheme="majorBidi"/>
      <w:color w:val="481F4D"/>
      <w:spacing w:val="-10"/>
      <w:kern w:val="28"/>
      <w:sz w:val="56"/>
      <w:szCs w:val="56"/>
    </w:rPr>
  </w:style>
  <w:style w:type="paragraph" w:customStyle="1" w:styleId="Subheading">
    <w:name w:val="Subheading"/>
    <w:basedOn w:val="Title"/>
    <w:link w:val="SubheadingChar"/>
    <w:qFormat/>
    <w:rsid w:val="004F3535"/>
    <w:pPr>
      <w:spacing w:after="240" w:line="276" w:lineRule="auto"/>
      <w:contextualSpacing w:val="0"/>
    </w:pPr>
    <w:rPr>
      <w:rFonts w:ascii="Inter Tight" w:hAnsi="Inter Tight" w:cs="Inter Tight"/>
      <w:color w:val="481F4D"/>
      <w:sz w:val="28"/>
      <w:szCs w:val="28"/>
    </w:rPr>
  </w:style>
  <w:style w:type="character" w:customStyle="1" w:styleId="SubheadingChar">
    <w:name w:val="Subheading Char"/>
    <w:basedOn w:val="TitleChar"/>
    <w:link w:val="Subheading"/>
    <w:rsid w:val="004F3535"/>
    <w:rPr>
      <w:rFonts w:ascii="Inter Tight" w:eastAsiaTheme="majorEastAsia" w:hAnsi="Inter Tight" w:cs="Inter Tight"/>
      <w:color w:val="481F4D"/>
      <w:spacing w:val="-10"/>
      <w:kern w:val="28"/>
      <w:sz w:val="28"/>
      <w:szCs w:val="28"/>
    </w:rPr>
  </w:style>
  <w:style w:type="paragraph" w:customStyle="1" w:styleId="Body">
    <w:name w:val="Body"/>
    <w:basedOn w:val="Title"/>
    <w:link w:val="BodyChar"/>
    <w:qFormat/>
    <w:rsid w:val="004F3535"/>
    <w:pPr>
      <w:spacing w:after="120" w:line="276" w:lineRule="auto"/>
      <w:contextualSpacing w:val="0"/>
    </w:pPr>
    <w:rPr>
      <w:rFonts w:ascii="Inter 18pt" w:hAnsi="Inter 18pt"/>
      <w:sz w:val="20"/>
      <w:szCs w:val="20"/>
      <w:lang w:val="en-US"/>
    </w:rPr>
  </w:style>
  <w:style w:type="character" w:customStyle="1" w:styleId="BodyChar">
    <w:name w:val="Body Char"/>
    <w:basedOn w:val="TitleChar"/>
    <w:link w:val="Body"/>
    <w:rsid w:val="004F3535"/>
    <w:rPr>
      <w:rFonts w:ascii="Inter 18pt" w:eastAsiaTheme="majorEastAsia" w:hAnsi="Inter 18pt" w:cstheme="majorBidi"/>
      <w:spacing w:val="-10"/>
      <w:kern w:val="28"/>
      <w:sz w:val="20"/>
      <w:szCs w:val="20"/>
      <w:lang w:val="en-US"/>
    </w:rPr>
  </w:style>
  <w:style w:type="paragraph" w:customStyle="1" w:styleId="SubheadingItalics">
    <w:name w:val="Subheading Italics"/>
    <w:basedOn w:val="Subheading"/>
    <w:link w:val="SubheadingItalicsChar"/>
    <w:qFormat/>
    <w:rsid w:val="004F3535"/>
    <w:rPr>
      <w:i/>
      <w:iCs/>
    </w:rPr>
  </w:style>
  <w:style w:type="character" w:customStyle="1" w:styleId="SubheadingItalicsChar">
    <w:name w:val="Subheading Italics Char"/>
    <w:basedOn w:val="SubheadingChar"/>
    <w:link w:val="SubheadingItalics"/>
    <w:rsid w:val="004F3535"/>
    <w:rPr>
      <w:rFonts w:ascii="Inter Tight" w:eastAsiaTheme="majorEastAsia" w:hAnsi="Inter Tight" w:cs="Inter Tight"/>
      <w:i/>
      <w:iCs/>
      <w:color w:val="481F4D"/>
      <w:spacing w:val="-10"/>
      <w:kern w:val="28"/>
      <w:sz w:val="28"/>
      <w:szCs w:val="28"/>
    </w:rPr>
  </w:style>
  <w:style w:type="paragraph" w:customStyle="1" w:styleId="Captions">
    <w:name w:val="Captions"/>
    <w:basedOn w:val="Body"/>
    <w:link w:val="CaptionsChar"/>
    <w:qFormat/>
    <w:rsid w:val="004F3535"/>
    <w:pPr>
      <w:spacing w:line="240" w:lineRule="auto"/>
    </w:pPr>
    <w:rPr>
      <w:rFonts w:ascii="Space Mono" w:hAnsi="Space Mono"/>
    </w:rPr>
  </w:style>
  <w:style w:type="character" w:customStyle="1" w:styleId="CaptionsChar">
    <w:name w:val="Captions Char"/>
    <w:basedOn w:val="BodyChar"/>
    <w:link w:val="Captions"/>
    <w:rsid w:val="004F3535"/>
    <w:rPr>
      <w:rFonts w:ascii="Space Mono" w:eastAsiaTheme="majorEastAsia" w:hAnsi="Space Mono" w:cstheme="majorBidi"/>
      <w:spacing w:val="-10"/>
      <w:kern w:val="28"/>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5571668">
      <w:bodyDiv w:val="1"/>
      <w:marLeft w:val="0"/>
      <w:marRight w:val="0"/>
      <w:marTop w:val="0"/>
      <w:marBottom w:val="0"/>
      <w:divBdr>
        <w:top w:val="none" w:sz="0" w:space="0" w:color="auto"/>
        <w:left w:val="none" w:sz="0" w:space="0" w:color="auto"/>
        <w:bottom w:val="none" w:sz="0" w:space="0" w:color="auto"/>
        <w:right w:val="none" w:sz="0" w:space="0" w:color="auto"/>
      </w:divBdr>
      <w:divsChild>
        <w:div w:id="1459059091">
          <w:marLeft w:val="0"/>
          <w:marRight w:val="0"/>
          <w:marTop w:val="0"/>
          <w:marBottom w:val="0"/>
          <w:divBdr>
            <w:top w:val="none" w:sz="0" w:space="0" w:color="auto"/>
            <w:left w:val="none" w:sz="0" w:space="0" w:color="auto"/>
            <w:bottom w:val="none" w:sz="0" w:space="0" w:color="auto"/>
            <w:right w:val="none" w:sz="0" w:space="0" w:color="auto"/>
          </w:divBdr>
        </w:div>
        <w:div w:id="766923791">
          <w:marLeft w:val="0"/>
          <w:marRight w:val="0"/>
          <w:marTop w:val="0"/>
          <w:marBottom w:val="0"/>
          <w:divBdr>
            <w:top w:val="none" w:sz="0" w:space="0" w:color="auto"/>
            <w:left w:val="none" w:sz="0" w:space="0" w:color="auto"/>
            <w:bottom w:val="none" w:sz="0" w:space="0" w:color="auto"/>
            <w:right w:val="none" w:sz="0" w:space="0" w:color="auto"/>
          </w:divBdr>
        </w:div>
        <w:div w:id="1731462078">
          <w:marLeft w:val="0"/>
          <w:marRight w:val="0"/>
          <w:marTop w:val="0"/>
          <w:marBottom w:val="0"/>
          <w:divBdr>
            <w:top w:val="none" w:sz="0" w:space="0" w:color="auto"/>
            <w:left w:val="none" w:sz="0" w:space="0" w:color="auto"/>
            <w:bottom w:val="none" w:sz="0" w:space="0" w:color="auto"/>
            <w:right w:val="none" w:sz="0" w:space="0" w:color="auto"/>
          </w:divBdr>
        </w:div>
        <w:div w:id="358897123">
          <w:marLeft w:val="0"/>
          <w:marRight w:val="0"/>
          <w:marTop w:val="0"/>
          <w:marBottom w:val="0"/>
          <w:divBdr>
            <w:top w:val="none" w:sz="0" w:space="0" w:color="auto"/>
            <w:left w:val="none" w:sz="0" w:space="0" w:color="auto"/>
            <w:bottom w:val="none" w:sz="0" w:space="0" w:color="auto"/>
            <w:right w:val="none" w:sz="0" w:space="0" w:color="auto"/>
          </w:divBdr>
        </w:div>
        <w:div w:id="433522440">
          <w:marLeft w:val="0"/>
          <w:marRight w:val="0"/>
          <w:marTop w:val="0"/>
          <w:marBottom w:val="0"/>
          <w:divBdr>
            <w:top w:val="none" w:sz="0" w:space="0" w:color="auto"/>
            <w:left w:val="none" w:sz="0" w:space="0" w:color="auto"/>
            <w:bottom w:val="none" w:sz="0" w:space="0" w:color="auto"/>
            <w:right w:val="none" w:sz="0" w:space="0" w:color="auto"/>
          </w:divBdr>
        </w:div>
        <w:div w:id="1312980569">
          <w:marLeft w:val="0"/>
          <w:marRight w:val="0"/>
          <w:marTop w:val="0"/>
          <w:marBottom w:val="0"/>
          <w:divBdr>
            <w:top w:val="none" w:sz="0" w:space="0" w:color="auto"/>
            <w:left w:val="none" w:sz="0" w:space="0" w:color="auto"/>
            <w:bottom w:val="none" w:sz="0" w:space="0" w:color="auto"/>
            <w:right w:val="none" w:sz="0" w:space="0" w:color="auto"/>
          </w:divBdr>
        </w:div>
        <w:div w:id="1012800583">
          <w:marLeft w:val="0"/>
          <w:marRight w:val="0"/>
          <w:marTop w:val="0"/>
          <w:marBottom w:val="0"/>
          <w:divBdr>
            <w:top w:val="none" w:sz="0" w:space="0" w:color="auto"/>
            <w:left w:val="none" w:sz="0" w:space="0" w:color="auto"/>
            <w:bottom w:val="none" w:sz="0" w:space="0" w:color="auto"/>
            <w:right w:val="none" w:sz="0" w:space="0" w:color="auto"/>
          </w:divBdr>
        </w:div>
        <w:div w:id="1451585037">
          <w:marLeft w:val="0"/>
          <w:marRight w:val="0"/>
          <w:marTop w:val="0"/>
          <w:marBottom w:val="0"/>
          <w:divBdr>
            <w:top w:val="none" w:sz="0" w:space="0" w:color="auto"/>
            <w:left w:val="none" w:sz="0" w:space="0" w:color="auto"/>
            <w:bottom w:val="none" w:sz="0" w:space="0" w:color="auto"/>
            <w:right w:val="none" w:sz="0" w:space="0" w:color="auto"/>
          </w:divBdr>
        </w:div>
        <w:div w:id="289212426">
          <w:marLeft w:val="0"/>
          <w:marRight w:val="0"/>
          <w:marTop w:val="0"/>
          <w:marBottom w:val="0"/>
          <w:divBdr>
            <w:top w:val="none" w:sz="0" w:space="0" w:color="auto"/>
            <w:left w:val="none" w:sz="0" w:space="0" w:color="auto"/>
            <w:bottom w:val="none" w:sz="0" w:space="0" w:color="auto"/>
            <w:right w:val="none" w:sz="0" w:space="0" w:color="auto"/>
          </w:divBdr>
        </w:div>
        <w:div w:id="2018725107">
          <w:marLeft w:val="0"/>
          <w:marRight w:val="0"/>
          <w:marTop w:val="0"/>
          <w:marBottom w:val="0"/>
          <w:divBdr>
            <w:top w:val="none" w:sz="0" w:space="0" w:color="auto"/>
            <w:left w:val="none" w:sz="0" w:space="0" w:color="auto"/>
            <w:bottom w:val="none" w:sz="0" w:space="0" w:color="auto"/>
            <w:right w:val="none" w:sz="0" w:space="0" w:color="auto"/>
          </w:divBdr>
        </w:div>
      </w:divsChild>
    </w:div>
    <w:div w:id="1539589534">
      <w:bodyDiv w:val="1"/>
      <w:marLeft w:val="0"/>
      <w:marRight w:val="0"/>
      <w:marTop w:val="0"/>
      <w:marBottom w:val="0"/>
      <w:divBdr>
        <w:top w:val="none" w:sz="0" w:space="0" w:color="auto"/>
        <w:left w:val="none" w:sz="0" w:space="0" w:color="auto"/>
        <w:bottom w:val="none" w:sz="0" w:space="0" w:color="auto"/>
        <w:right w:val="none" w:sz="0" w:space="0" w:color="auto"/>
      </w:divBdr>
      <w:divsChild>
        <w:div w:id="1360737265">
          <w:marLeft w:val="0"/>
          <w:marRight w:val="0"/>
          <w:marTop w:val="0"/>
          <w:marBottom w:val="0"/>
          <w:divBdr>
            <w:top w:val="none" w:sz="0" w:space="0" w:color="auto"/>
            <w:left w:val="none" w:sz="0" w:space="0" w:color="auto"/>
            <w:bottom w:val="none" w:sz="0" w:space="0" w:color="auto"/>
            <w:right w:val="none" w:sz="0" w:space="0" w:color="auto"/>
          </w:divBdr>
        </w:div>
        <w:div w:id="980380668">
          <w:marLeft w:val="0"/>
          <w:marRight w:val="0"/>
          <w:marTop w:val="0"/>
          <w:marBottom w:val="0"/>
          <w:divBdr>
            <w:top w:val="none" w:sz="0" w:space="0" w:color="auto"/>
            <w:left w:val="none" w:sz="0" w:space="0" w:color="auto"/>
            <w:bottom w:val="none" w:sz="0" w:space="0" w:color="auto"/>
            <w:right w:val="none" w:sz="0" w:space="0" w:color="auto"/>
          </w:divBdr>
        </w:div>
        <w:div w:id="996418563">
          <w:marLeft w:val="0"/>
          <w:marRight w:val="0"/>
          <w:marTop w:val="0"/>
          <w:marBottom w:val="0"/>
          <w:divBdr>
            <w:top w:val="none" w:sz="0" w:space="0" w:color="auto"/>
            <w:left w:val="none" w:sz="0" w:space="0" w:color="auto"/>
            <w:bottom w:val="none" w:sz="0" w:space="0" w:color="auto"/>
            <w:right w:val="none" w:sz="0" w:space="0" w:color="auto"/>
          </w:divBdr>
        </w:div>
        <w:div w:id="149368400">
          <w:marLeft w:val="0"/>
          <w:marRight w:val="0"/>
          <w:marTop w:val="0"/>
          <w:marBottom w:val="0"/>
          <w:divBdr>
            <w:top w:val="none" w:sz="0" w:space="0" w:color="auto"/>
            <w:left w:val="none" w:sz="0" w:space="0" w:color="auto"/>
            <w:bottom w:val="none" w:sz="0" w:space="0" w:color="auto"/>
            <w:right w:val="none" w:sz="0" w:space="0" w:color="auto"/>
          </w:divBdr>
        </w:div>
        <w:div w:id="1499224663">
          <w:marLeft w:val="0"/>
          <w:marRight w:val="0"/>
          <w:marTop w:val="0"/>
          <w:marBottom w:val="0"/>
          <w:divBdr>
            <w:top w:val="none" w:sz="0" w:space="0" w:color="auto"/>
            <w:left w:val="none" w:sz="0" w:space="0" w:color="auto"/>
            <w:bottom w:val="none" w:sz="0" w:space="0" w:color="auto"/>
            <w:right w:val="none" w:sz="0" w:space="0" w:color="auto"/>
          </w:divBdr>
        </w:div>
        <w:div w:id="1691058002">
          <w:marLeft w:val="0"/>
          <w:marRight w:val="0"/>
          <w:marTop w:val="0"/>
          <w:marBottom w:val="0"/>
          <w:divBdr>
            <w:top w:val="none" w:sz="0" w:space="0" w:color="auto"/>
            <w:left w:val="none" w:sz="0" w:space="0" w:color="auto"/>
            <w:bottom w:val="none" w:sz="0" w:space="0" w:color="auto"/>
            <w:right w:val="none" w:sz="0" w:space="0" w:color="auto"/>
          </w:divBdr>
        </w:div>
        <w:div w:id="593319843">
          <w:marLeft w:val="0"/>
          <w:marRight w:val="0"/>
          <w:marTop w:val="0"/>
          <w:marBottom w:val="0"/>
          <w:divBdr>
            <w:top w:val="none" w:sz="0" w:space="0" w:color="auto"/>
            <w:left w:val="none" w:sz="0" w:space="0" w:color="auto"/>
            <w:bottom w:val="none" w:sz="0" w:space="0" w:color="auto"/>
            <w:right w:val="none" w:sz="0" w:space="0" w:color="auto"/>
          </w:divBdr>
        </w:div>
        <w:div w:id="684359386">
          <w:marLeft w:val="0"/>
          <w:marRight w:val="0"/>
          <w:marTop w:val="0"/>
          <w:marBottom w:val="0"/>
          <w:divBdr>
            <w:top w:val="none" w:sz="0" w:space="0" w:color="auto"/>
            <w:left w:val="none" w:sz="0" w:space="0" w:color="auto"/>
            <w:bottom w:val="none" w:sz="0" w:space="0" w:color="auto"/>
            <w:right w:val="none" w:sz="0" w:space="0" w:color="auto"/>
          </w:divBdr>
        </w:div>
        <w:div w:id="637804028">
          <w:marLeft w:val="0"/>
          <w:marRight w:val="0"/>
          <w:marTop w:val="0"/>
          <w:marBottom w:val="0"/>
          <w:divBdr>
            <w:top w:val="none" w:sz="0" w:space="0" w:color="auto"/>
            <w:left w:val="none" w:sz="0" w:space="0" w:color="auto"/>
            <w:bottom w:val="none" w:sz="0" w:space="0" w:color="auto"/>
            <w:right w:val="none" w:sz="0" w:space="0" w:color="auto"/>
          </w:divBdr>
        </w:div>
        <w:div w:id="13264701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achaelMoylan\OneDrive%20-%20McGrath%20Foundation\Desktop\MF_WORD%20TEMPLATE_COMMUNITY%20FRIEN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F95D207B8D0444E9B04DF69829AD616" ma:contentTypeVersion="29" ma:contentTypeDescription="Create a new document." ma:contentTypeScope="" ma:versionID="cbc008c95f4be183944ba38e6a4c5b48">
  <xsd:schema xmlns:xsd="http://www.w3.org/2001/XMLSchema" xmlns:xs="http://www.w3.org/2001/XMLSchema" xmlns:p="http://schemas.microsoft.com/office/2006/metadata/properties" xmlns:ns2="9817472d-2c99-4331-b8c8-93806dd9f95e" xmlns:ns3="6f8cfe8f-7469-40a0-8f33-bfa0f1dabf95" targetNamespace="http://schemas.microsoft.com/office/2006/metadata/properties" ma:root="true" ma:fieldsID="d18960aee5333f0d06c2530fda24caf3" ns2:_="" ns3:_="">
    <xsd:import namespace="9817472d-2c99-4331-b8c8-93806dd9f95e"/>
    <xsd:import namespace="6f8cfe8f-7469-40a0-8f33-bfa0f1dabf95"/>
    <xsd:element name="properties">
      <xsd:complexType>
        <xsd:sequence>
          <xsd:element name="documentManagement">
            <xsd:complexType>
              <xsd:all>
                <xsd:element ref="ns2:Label" minOccurs="0"/>
                <xsd:element ref="ns2:TopicTags" minOccurs="0"/>
                <xsd:element ref="ns2:FinancialYear" minOccurs="0"/>
                <xsd:element ref="ns2:SubLabels" minOccurs="0"/>
                <xsd:element ref="ns2:Team" minOccurs="0"/>
                <xsd:element ref="ns2:Month" minOccurs="0"/>
                <xsd:element ref="ns2:FileName" minOccurs="0"/>
                <xsd:element ref="ns2:DocumentDate" minOccurs="0"/>
                <xsd:element ref="ns2:Status" minOccurs="0"/>
                <xsd:element ref="ns2:Comments" minOccurs="0"/>
                <xsd:element ref="ns2:FileType" minOccurs="0"/>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17472d-2c99-4331-b8c8-93806dd9f95e" elementFormDefault="qualified">
    <xsd:import namespace="http://schemas.microsoft.com/office/2006/documentManagement/types"/>
    <xsd:import namespace="http://schemas.microsoft.com/office/infopath/2007/PartnerControls"/>
    <xsd:element name="Label" ma:index="1" nillable="true" ma:displayName="Label-Campaign" ma:format="Dropdown" ma:internalName="Label">
      <xsd:simpleType>
        <xsd:restriction base="dms:Choice">
          <xsd:enumeration value="DryJuly"/>
          <xsd:enumeration value="PSD"/>
          <xsd:enumeration value="Strategies and Budgets"/>
          <xsd:enumeration value="Admin"/>
          <xsd:enumeration value="Merchandise"/>
          <xsd:enumeration value="Community"/>
          <xsd:enumeration value="Noosa Fun Run"/>
          <xsd:enumeration value="Central Coast Mariners"/>
          <xsd:enumeration value="Pink Hoops"/>
          <xsd:enumeration value="IND event"/>
          <xsd:enumeration value="BCAM event"/>
          <xsd:enumeration value="Pink is the Colour"/>
          <xsd:enumeration value="PSD Case Studies"/>
          <xsd:enumeration value="PUYT"/>
          <xsd:enumeration value="Speaker"/>
          <xsd:enumeration value="Tea with Tracy"/>
        </xsd:restriction>
      </xsd:simpleType>
    </xsd:element>
    <xsd:element name="TopicTags" ma:index="2" nillable="true" ma:displayName="Topic &amp; Tags" ma:format="Dropdown" ma:internalName="TopicTags">
      <xsd:simpleType>
        <xsd:restriction base="dms:Choice">
          <xsd:enumeration value="Budget"/>
          <xsd:enumeration value="Strategy"/>
          <xsd:enumeration value="Policy"/>
          <xsd:enumeration value="Digital_Strategy"/>
          <xsd:enumeration value="Payment"/>
          <xsd:enumeration value="Case_Studies"/>
          <xsd:enumeration value="Marketing"/>
          <xsd:enumeration value="Planning"/>
          <xsd:enumeration value="PR_Media"/>
          <xsd:enumeration value="Workplace"/>
          <xsd:enumeration value="Report"/>
          <xsd:enumeration value="Review"/>
          <xsd:enumeration value="Resources"/>
          <xsd:enumeration value="Speaker"/>
          <xsd:enumeration value="DonorJourney"/>
          <xsd:enumeration value="Merchandise"/>
          <xsd:enumeration value="Presentations"/>
          <xsd:enumeration value="Terms_and_Conditions"/>
          <xsd:enumeration value="Travel"/>
          <xsd:enumeration value="Agreements"/>
          <xsd:enumeration value="Volunteers"/>
          <xsd:enumeration value="Templates"/>
          <xsd:enumeration value="Attendees"/>
          <xsd:enumeration value="Briefs"/>
          <xsd:enumeration value="Funraisin"/>
          <xsd:enumeration value="Communityevents"/>
          <xsd:enumeration value="Waivers"/>
          <xsd:enumeration value="PR_and_Media"/>
          <xsd:enumeration value="Design"/>
          <xsd:enumeration value="Recruitment"/>
          <xsd:enumeration value="CorporatePartner"/>
          <xsd:enumeration value="Disputes"/>
          <xsd:enumeration value="Acknowledge"/>
          <xsd:enumeration value="grants"/>
          <xsd:enumeration value="Incentives"/>
          <xsd:enumeration value="Onboarding"/>
          <xsd:enumeration value="Data"/>
          <xsd:enumeration value="Kit"/>
          <xsd:enumeration value="Events"/>
          <xsd:enumeration value="Remittance"/>
          <xsd:enumeration value="Venue"/>
          <xsd:enumeration value="Application"/>
          <xsd:enumeration value="Post Event"/>
          <xsd:enumeration value="Supplier"/>
          <xsd:enumeration value="Entertainment"/>
          <xsd:enumeration value="Support"/>
          <xsd:enumeration value="Styling"/>
          <xsd:enumeration value="eDM Briefs"/>
          <xsd:enumeration value="F2F"/>
          <xsd:enumeration value="Merchandise Images"/>
          <xsd:enumeration value="New Range"/>
          <xsd:enumeration value="Order Confrmations"/>
          <xsd:enumeration value="Shop Pink Details"/>
          <xsd:enumeration value="CEO Challenge"/>
          <xsd:enumeration value="Dollar Matching"/>
          <xsd:enumeration value="Photos"/>
          <xsd:enumeration value="Outreach"/>
          <xsd:enumeration value="Fundraisers"/>
          <xsd:enumeration value="Lunch with Tracy"/>
          <xsd:enumeration value="EventsAir"/>
        </xsd:restriction>
      </xsd:simpleType>
    </xsd:element>
    <xsd:element name="FinancialYear" ma:index="3" nillable="true" ma:displayName="Year" ma:format="Dropdown" ma:indexed="true" ma:internalName="FinancialYear">
      <xsd:simpleType>
        <xsd:restriction base="dms:Choice">
          <xsd:enumeration value="2025"/>
          <xsd:enumeration value="2024"/>
          <xsd:enumeration value="2023"/>
          <xsd:enumeration value="2022"/>
          <xsd:enumeration value="2021"/>
          <xsd:enumeration value="2020"/>
          <xsd:enumeration value="2019"/>
          <xsd:enumeration value="2018"/>
          <xsd:enumeration value="2017"/>
          <xsd:enumeration value="2016"/>
          <xsd:enumeration value="2015"/>
          <xsd:enumeration value="2014"/>
          <xsd:enumeration value="2013"/>
          <xsd:enumeration value="2012"/>
          <xsd:enumeration value="2011"/>
        </xsd:restriction>
      </xsd:simpleType>
    </xsd:element>
    <xsd:element name="SubLabels" ma:index="4" nillable="true" ma:displayName="Subtag" ma:format="Dropdown" ma:internalName="SubLabels">
      <xsd:simpleType>
        <xsd:restriction base="dms:Choice">
          <xsd:enumeration value="Photos"/>
          <xsd:enumeration value="Launch"/>
          <xsd:enumeration value="Donor Journey"/>
          <xsd:enumeration value="Retention"/>
          <xsd:enumeration value="Acquisition"/>
          <xsd:enumeration value="Photos"/>
          <xsd:enumeration value="Uplift"/>
          <xsd:enumeration value="Incentives"/>
          <xsd:enumeration value="Teleagency"/>
          <xsd:enumeration value="Video"/>
          <xsd:enumeration value="Prabodh"/>
          <xsd:enumeration value="Invoices"/>
          <xsd:enumeration value="Quotes"/>
          <xsd:enumeration value="Receipts"/>
          <xsd:enumeration value="VIP"/>
          <xsd:enumeration value="Speech"/>
          <xsd:enumeration value="Care"/>
          <xsd:enumeration value="Venues"/>
          <xsd:enumeration value="Mockups"/>
          <xsd:enumeration value="eDM Reports"/>
          <xsd:enumeration value="Credit notes"/>
        </xsd:restriction>
      </xsd:simpleType>
    </xsd:element>
    <xsd:element name="Team" ma:index="5" nillable="true" ma:displayName="Team" ma:default="Cricket and Community" ma:format="Dropdown" ma:internalName="Team" ma:readOnly="false">
      <xsd:simpleType>
        <xsd:restriction base="dms:Choice">
          <xsd:enumeration value="Platform &amp; Security"/>
          <xsd:enumeration value="IT"/>
          <xsd:enumeration value="Enterprise Application"/>
          <xsd:enumeration value="Projects"/>
          <xsd:enumeration value="People &amp; Culture"/>
          <xsd:enumeration value="Finance"/>
          <xsd:enumeration value="Donor Services"/>
          <xsd:enumeration value="Marketing and Revenue"/>
          <xsd:enumeration value="Brand and Marketing"/>
          <xsd:enumeration value="Corporate Partnerships"/>
          <xsd:enumeration value="Cricket and Community"/>
          <xsd:enumeration value="Donor Services"/>
          <xsd:enumeration value="Nursing Program"/>
          <xsd:enumeration value="CEO"/>
          <xsd:enumeration value="Leadership"/>
        </xsd:restriction>
      </xsd:simpleType>
    </xsd:element>
    <xsd:element name="Month" ma:index="6" nillable="true" ma:displayName="Month" ma:format="Dropdown" ma:internalName="Month" ma:readOnly="false">
      <xsd:simpleType>
        <xsd:restriction base="dms:Choice">
          <xsd:enumeration value="Jan"/>
          <xsd:enumeration value="Feb"/>
          <xsd:enumeration value="Mar"/>
          <xsd:enumeration value="Apr"/>
          <xsd:enumeration value="May"/>
          <xsd:enumeration value="Jun"/>
          <xsd:enumeration value="Jul"/>
          <xsd:enumeration value="Aug"/>
          <xsd:enumeration value="Sep"/>
          <xsd:enumeration value="Oct"/>
          <xsd:enumeration value="Nov"/>
          <xsd:enumeration value="Dec"/>
        </xsd:restriction>
      </xsd:simpleType>
    </xsd:element>
    <xsd:element name="FileName" ma:index="7" nillable="true" ma:displayName="File Name" ma:format="Dropdown" ma:indexed="true" ma:internalName="FileName">
      <xsd:simpleType>
        <xsd:restriction base="dms:Text">
          <xsd:maxLength value="255"/>
        </xsd:restriction>
      </xsd:simpleType>
    </xsd:element>
    <xsd:element name="DocumentDate" ma:index="8" nillable="true" ma:displayName="Document Date" ma:format="DateOnly" ma:indexed="true" ma:internalName="DocumentDate">
      <xsd:simpleType>
        <xsd:restriction base="dms:DateTime"/>
      </xsd:simpleType>
    </xsd:element>
    <xsd:element name="Status" ma:index="9" nillable="true" ma:displayName="Status" ma:default="Final" ma:format="Dropdown" ma:internalName="Status">
      <xsd:simpleType>
        <xsd:restriction base="dms:Choice">
          <xsd:enumeration value="Final"/>
          <xsd:enumeration value="Draft"/>
          <xsd:enumeration value="Archived"/>
          <xsd:enumeration value="Confidential"/>
          <xsd:enumeration value="In Review"/>
        </xsd:restriction>
      </xsd:simpleType>
    </xsd:element>
    <xsd:element name="Comments" ma:index="10" nillable="true" ma:displayName="Comments" ma:format="Dropdown" ma:internalName="Comments" ma:readOnly="false">
      <xsd:simpleType>
        <xsd:restriction base="dms:Note">
          <xsd:maxLength value="255"/>
        </xsd:restriction>
      </xsd:simpleType>
    </xsd:element>
    <xsd:element name="FileType" ma:index="11" nillable="true" ma:displayName="File Type" ma:format="Dropdown" ma:internalName="FileType">
      <xsd:simpleType>
        <xsd:restriction base="dms:Choice">
          <xsd:enumeration value="PDF"/>
          <xsd:enumeration value="Word"/>
          <xsd:enumeration value="PPT"/>
          <xsd:enumeration value="Txt"/>
          <xsd:enumeration value="Excel"/>
          <xsd:enumeration value="Video"/>
          <xsd:enumeration value="Visio"/>
          <xsd:enumeration value="PNG"/>
        </xsd:restriction>
      </xsd:simpleType>
    </xsd:element>
    <xsd:element name="MediaServiceMetadata" ma:index="19" nillable="true" ma:displayName="MediaServiceMetadata" ma:hidden="true" ma:internalName="MediaServiceMetadata" ma:readOnly="true">
      <xsd:simpleType>
        <xsd:restriction base="dms:Note"/>
      </xsd:simpleType>
    </xsd:element>
    <xsd:element name="MediaServiceFastMetadata" ma:index="20" nillable="true" ma:displayName="MediaServiceFastMetadata" ma:hidden="true" ma:internalName="MediaServiceFastMetadata"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e63812f3-f910-4d61-83a3-ea9e2af6d8d6" ma:termSetId="09814cd3-568e-fe90-9814-8d621ff8fb84" ma:anchorId="fba54fb3-c3e1-fe81-a776-ca4b69148c4d" ma:open="true" ma:isKeyword="false">
      <xsd:complexType>
        <xsd:sequence>
          <xsd:element ref="pc:Terms" minOccurs="0" maxOccurs="1"/>
        </xsd:sequence>
      </xsd:complexType>
    </xsd:element>
    <xsd:element name="MediaServiceDateTaken" ma:index="26" nillable="true" ma:displayName="MediaServiceDateTaken" ma:hidden="true" ma:indexed="true" ma:internalName="MediaServiceDateTaken" ma:readOnly="true">
      <xsd:simpleType>
        <xsd:restriction base="dms:Text"/>
      </xsd:simpleType>
    </xsd:element>
    <xsd:element name="MediaServiceOCR" ma:index="27" nillable="true" ma:displayName="Extracted Text" ma:hidden="true" ma:internalName="MediaServiceOCR"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LengthInSeconds" ma:index="30" nillable="true" ma:displayName="MediaLengthInSeconds" ma:hidden="true" ma:internalName="MediaLengthInSeconds" ma:readOnly="true">
      <xsd:simpleType>
        <xsd:restriction base="dms:Unknown"/>
      </xsd:simpleType>
    </xsd:element>
    <xsd:element name="MediaServiceLocation" ma:index="3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f8cfe8f-7469-40a0-8f33-bfa0f1dabf95"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970ef685-e154-4175-8cd1-3f6a1f67c7ed}" ma:internalName="TaxCatchAll" ma:readOnly="false" ma:showField="CatchAllData" ma:web="6f8cfe8f-7469-40a0-8f33-bfa0f1dabf95">
      <xsd:complexType>
        <xsd:complexContent>
          <xsd:extension base="dms:MultiChoiceLookup">
            <xsd:sequence>
              <xsd:element name="Value" type="dms:Lookup" maxOccurs="unbounded" minOccurs="0" nillable="true"/>
            </xsd:sequence>
          </xsd:extension>
        </xsd:complexContent>
      </xsd:complexType>
    </xsd:element>
    <xsd:element name="SharedWithUsers" ma:index="3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ubLabels xmlns="9817472d-2c99-4331-b8c8-93806dd9f95e" xsi:nil="true"/>
    <Label xmlns="9817472d-2c99-4331-b8c8-93806dd9f95e">Community</Label>
    <FileType xmlns="9817472d-2c99-4331-b8c8-93806dd9f95e" xsi:nil="true"/>
    <TaxCatchAll xmlns="6f8cfe8f-7469-40a0-8f33-bfa0f1dabf95" xsi:nil="true"/>
    <FileName xmlns="9817472d-2c99-4331-b8c8-93806dd9f95e" xsi:nil="true"/>
    <Team xmlns="9817472d-2c99-4331-b8c8-93806dd9f95e">Cricket and Community</Team>
    <Month xmlns="9817472d-2c99-4331-b8c8-93806dd9f95e" xsi:nil="true"/>
    <Status xmlns="9817472d-2c99-4331-b8c8-93806dd9f95e">Final</Status>
    <Comments xmlns="9817472d-2c99-4331-b8c8-93806dd9f95e" xsi:nil="true"/>
    <lcf76f155ced4ddcb4097134ff3c332f xmlns="9817472d-2c99-4331-b8c8-93806dd9f95e">
      <Terms xmlns="http://schemas.microsoft.com/office/infopath/2007/PartnerControls"/>
    </lcf76f155ced4ddcb4097134ff3c332f>
    <TopicTags xmlns="9817472d-2c99-4331-b8c8-93806dd9f95e">Resources</TopicTags>
    <FinancialYear xmlns="9817472d-2c99-4331-b8c8-93806dd9f95e">2025</FinancialYear>
    <DocumentDate xmlns="9817472d-2c99-4331-b8c8-93806dd9f95e" xsi:nil="true"/>
  </documentManagement>
</p:properties>
</file>

<file path=customXml/itemProps1.xml><?xml version="1.0" encoding="utf-8"?>
<ds:datastoreItem xmlns:ds="http://schemas.openxmlformats.org/officeDocument/2006/customXml" ds:itemID="{B0136EEE-DD60-4F08-9FE6-178051AFBE92}"/>
</file>

<file path=customXml/itemProps2.xml><?xml version="1.0" encoding="utf-8"?>
<ds:datastoreItem xmlns:ds="http://schemas.openxmlformats.org/officeDocument/2006/customXml" ds:itemID="{D41215C7-E841-413F-976B-CF12EDB4A7C0}"/>
</file>

<file path=customXml/itemProps3.xml><?xml version="1.0" encoding="utf-8"?>
<ds:datastoreItem xmlns:ds="http://schemas.openxmlformats.org/officeDocument/2006/customXml" ds:itemID="{C36C63AB-D8FB-4CDE-99BE-BE4863D2E9CF}"/>
</file>

<file path=docProps/app.xml><?xml version="1.0" encoding="utf-8"?>
<Properties xmlns="http://schemas.openxmlformats.org/officeDocument/2006/extended-properties" xmlns:vt="http://schemas.openxmlformats.org/officeDocument/2006/docPropsVTypes">
  <Template>MF_WORD TEMPLATE_COMMUNITY FRIEND</Template>
  <TotalTime>7</TotalTime>
  <Pages>1</Pages>
  <Words>240</Words>
  <Characters>1369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Moylan</dc:creator>
  <cp:keywords/>
  <dc:description/>
  <cp:lastModifiedBy>Rachael Moylan</cp:lastModifiedBy>
  <cp:revision>2</cp:revision>
  <cp:lastPrinted>2024-09-02T23:28:00Z</cp:lastPrinted>
  <dcterms:created xsi:type="dcterms:W3CDTF">2024-11-08T05:26:00Z</dcterms:created>
  <dcterms:modified xsi:type="dcterms:W3CDTF">2024-11-08T05:33:00Z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0x0101008F95D207B8D0444E9B04DF69829AD616</vt:lpwstr>
  </property>
  <property fmtid="{D5CDD505-2E9C-101B-9397-08002B2CF9AE}" pid="3" name="MediaServiceImageTags">
    <vt:lpwstr/>
  </property>
</Properties>
</file>