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7A9EF" w14:textId="05AB6875" w:rsidR="00044BCC" w:rsidRPr="00044BCC" w:rsidRDefault="002D7551" w:rsidP="00044BCC">
      <w:pPr>
        <w:pStyle w:val="Headline"/>
        <w:rPr>
          <w:rFonts w:ascii="Space Mono" w:hAnsi="Space Mono"/>
          <w:sz w:val="16"/>
          <w:szCs w:val="16"/>
        </w:rPr>
      </w:pPr>
      <w:r>
        <w:rPr>
          <w:sz w:val="48"/>
          <w:szCs w:val="48"/>
        </w:rPr>
        <w:t>Template Thank You Media Release</w:t>
      </w:r>
    </w:p>
    <w:p w14:paraId="43F50FF2" w14:textId="6DDFC7A8" w:rsidR="00044BCC" w:rsidRPr="002D7551" w:rsidRDefault="002D7551" w:rsidP="00044BCC">
      <w:pPr>
        <w:pStyle w:val="Headline"/>
        <w:rPr>
          <w:rFonts w:ascii="Space Mono" w:hAnsi="Space Mono"/>
          <w:sz w:val="16"/>
          <w:szCs w:val="16"/>
        </w:rPr>
      </w:pPr>
      <w:r w:rsidRPr="002D7551">
        <w:rPr>
          <w:rFonts w:ascii="Space Mono" w:hAnsi="Space Mono"/>
          <w:sz w:val="16"/>
          <w:szCs w:val="16"/>
        </w:rPr>
        <w:t>Send this after the event</w:t>
      </w:r>
    </w:p>
    <w:p w14:paraId="2B718A29" w14:textId="77777777" w:rsidR="00044BCC" w:rsidRPr="008E4B01" w:rsidRDefault="00044BCC" w:rsidP="00044BCC">
      <w:pPr>
        <w:pStyle w:val="Body"/>
        <w:rPr>
          <w:rStyle w:val="IntenseReference"/>
          <w:b w:val="0"/>
          <w:bCs w:val="0"/>
          <w:smallCaps w:val="0"/>
          <w:color w:val="auto"/>
          <w:spacing w:val="-10"/>
        </w:rPr>
      </w:pPr>
    </w:p>
    <w:p w14:paraId="3DCE192B" w14:textId="007691B2" w:rsidR="00044BCC" w:rsidRPr="008E4B01" w:rsidRDefault="002D7551" w:rsidP="00044BCC">
      <w:pPr>
        <w:pStyle w:val="Body"/>
        <w:rPr>
          <w:rStyle w:val="IntenseReference"/>
          <w:b w:val="0"/>
          <w:bCs w:val="0"/>
          <w:smallCaps w:val="0"/>
          <w:color w:val="auto"/>
          <w:spacing w:val="-10"/>
        </w:rPr>
      </w:pPr>
      <w:r w:rsidRPr="008E4B01">
        <w:rPr>
          <w:rStyle w:val="IntenseReference"/>
          <w:b w:val="0"/>
          <w:bCs w:val="0"/>
          <w:smallCaps w:val="0"/>
          <w:color w:val="FF00A8"/>
          <w:spacing w:val="-10"/>
        </w:rPr>
        <w:t xml:space="preserve">&lt;Insert </w:t>
      </w:r>
      <w:r>
        <w:rPr>
          <w:rStyle w:val="IntenseReference"/>
          <w:b w:val="0"/>
          <w:bCs w:val="0"/>
          <w:smallCaps w:val="0"/>
          <w:color w:val="FF00A8"/>
          <w:spacing w:val="-10"/>
        </w:rPr>
        <w:t>O</w:t>
      </w:r>
      <w:r w:rsidRPr="008E4B01">
        <w:rPr>
          <w:rStyle w:val="IntenseReference"/>
          <w:b w:val="0"/>
          <w:bCs w:val="0"/>
          <w:smallCaps w:val="0"/>
          <w:color w:val="FF00A8"/>
          <w:spacing w:val="-10"/>
        </w:rPr>
        <w:t xml:space="preserve">rganisation </w:t>
      </w:r>
      <w:r>
        <w:rPr>
          <w:rStyle w:val="IntenseReference"/>
          <w:b w:val="0"/>
          <w:bCs w:val="0"/>
          <w:smallCaps w:val="0"/>
          <w:color w:val="FF00A8"/>
          <w:spacing w:val="-10"/>
        </w:rPr>
        <w:t>N</w:t>
      </w:r>
      <w:r w:rsidRPr="008E4B01">
        <w:rPr>
          <w:rStyle w:val="IntenseReference"/>
          <w:b w:val="0"/>
          <w:bCs w:val="0"/>
          <w:smallCaps w:val="0"/>
          <w:color w:val="FF00A8"/>
          <w:spacing w:val="-10"/>
        </w:rPr>
        <w:t>ame&gt;</w:t>
      </w:r>
      <w:r w:rsidR="00044BCC" w:rsidRPr="008E4B01">
        <w:rPr>
          <w:rStyle w:val="IntenseReference"/>
          <w:b w:val="0"/>
          <w:bCs w:val="0"/>
          <w:smallCaps w:val="0"/>
          <w:color w:val="auto"/>
          <w:spacing w:val="-10"/>
        </w:rPr>
        <w:t xml:space="preserve"> </w:t>
      </w:r>
      <w:r w:rsidRPr="008E4B01">
        <w:rPr>
          <w:rStyle w:val="IntenseReference"/>
          <w:b w:val="0"/>
          <w:bCs w:val="0"/>
          <w:smallCaps w:val="0"/>
          <w:color w:val="auto"/>
          <w:spacing w:val="-10"/>
        </w:rPr>
        <w:t xml:space="preserve">thanks </w:t>
      </w:r>
      <w:r w:rsidRPr="008E4B01">
        <w:rPr>
          <w:rStyle w:val="IntenseReference"/>
          <w:b w:val="0"/>
          <w:bCs w:val="0"/>
          <w:smallCaps w:val="0"/>
          <w:color w:val="FF00A8"/>
          <w:spacing w:val="-10"/>
        </w:rPr>
        <w:t xml:space="preserve">&lt;community&gt; </w:t>
      </w:r>
      <w:r w:rsidRPr="008E4B01">
        <w:rPr>
          <w:rStyle w:val="IntenseReference"/>
          <w:b w:val="0"/>
          <w:bCs w:val="0"/>
          <w:smallCaps w:val="0"/>
          <w:color w:val="auto"/>
          <w:spacing w:val="-10"/>
        </w:rPr>
        <w:t xml:space="preserve">for </w:t>
      </w:r>
      <w:r w:rsidR="004C5B5C">
        <w:rPr>
          <w:rStyle w:val="IntenseReference"/>
          <w:b w:val="0"/>
          <w:bCs w:val="0"/>
          <w:smallCaps w:val="0"/>
          <w:color w:val="auto"/>
          <w:spacing w:val="-10"/>
        </w:rPr>
        <w:t xml:space="preserve">helping us take McGrath Foundation care </w:t>
      </w:r>
      <w:proofErr w:type="gramStart"/>
      <w:r w:rsidR="004C5B5C">
        <w:rPr>
          <w:rStyle w:val="IntenseReference"/>
          <w:b w:val="0"/>
          <w:bCs w:val="0"/>
          <w:smallCaps w:val="0"/>
          <w:color w:val="auto"/>
          <w:spacing w:val="-10"/>
        </w:rPr>
        <w:t>to</w:t>
      </w:r>
      <w:proofErr w:type="gramEnd"/>
      <w:r w:rsidR="004C5B5C">
        <w:rPr>
          <w:rStyle w:val="IntenseReference"/>
          <w:b w:val="0"/>
          <w:bCs w:val="0"/>
          <w:smallCaps w:val="0"/>
          <w:color w:val="auto"/>
          <w:spacing w:val="-10"/>
        </w:rPr>
        <w:t xml:space="preserve"> all cancers.</w:t>
      </w:r>
    </w:p>
    <w:p w14:paraId="26A84B08" w14:textId="77777777" w:rsidR="00044BCC" w:rsidRPr="008E4B01" w:rsidRDefault="00044BCC" w:rsidP="00044BCC">
      <w:pPr>
        <w:pStyle w:val="Body"/>
        <w:rPr>
          <w:rStyle w:val="IntenseReference"/>
          <w:b w:val="0"/>
          <w:bCs w:val="0"/>
          <w:smallCaps w:val="0"/>
          <w:color w:val="auto"/>
          <w:spacing w:val="-10"/>
        </w:rPr>
      </w:pPr>
    </w:p>
    <w:p w14:paraId="21534587" w14:textId="6814BEE2" w:rsidR="00044BCC" w:rsidRPr="008E4B01" w:rsidRDefault="00044BCC" w:rsidP="00044BCC">
      <w:pPr>
        <w:pStyle w:val="Body"/>
        <w:rPr>
          <w:rStyle w:val="IntenseReference"/>
          <w:b w:val="0"/>
          <w:bCs w:val="0"/>
          <w:smallCaps w:val="0"/>
          <w:color w:val="auto"/>
          <w:spacing w:val="-10"/>
        </w:rPr>
      </w:pPr>
      <w:r w:rsidRPr="008E4B01">
        <w:rPr>
          <w:rStyle w:val="IntenseReference"/>
          <w:b w:val="0"/>
          <w:bCs w:val="0"/>
          <w:smallCaps w:val="0"/>
          <w:color w:val="FF00A8"/>
          <w:spacing w:val="-10"/>
        </w:rPr>
        <w:t>&lt;insert organisation name&gt;</w:t>
      </w:r>
      <w:r w:rsidRPr="008E4B01">
        <w:rPr>
          <w:rStyle w:val="IntenseReference"/>
          <w:b w:val="0"/>
          <w:bCs w:val="0"/>
          <w:smallCaps w:val="0"/>
          <w:color w:val="auto"/>
          <w:spacing w:val="-10"/>
        </w:rPr>
        <w:t xml:space="preserve"> thank the local community for their support on what was a fun and successful day. </w:t>
      </w:r>
    </w:p>
    <w:p w14:paraId="129F1ACC" w14:textId="77777777" w:rsidR="00044BCC" w:rsidRPr="008E4B01" w:rsidRDefault="00044BCC" w:rsidP="00044BCC">
      <w:pPr>
        <w:pStyle w:val="Body"/>
        <w:rPr>
          <w:rStyle w:val="IntenseReference"/>
          <w:b w:val="0"/>
          <w:bCs w:val="0"/>
          <w:smallCaps w:val="0"/>
          <w:color w:val="auto"/>
          <w:spacing w:val="-10"/>
        </w:rPr>
      </w:pPr>
    </w:p>
    <w:p w14:paraId="7CD3B3E9" w14:textId="77777777" w:rsidR="00044BCC" w:rsidRPr="008E4B01" w:rsidRDefault="00044BCC" w:rsidP="00044BCC">
      <w:pPr>
        <w:pStyle w:val="Body"/>
        <w:rPr>
          <w:rStyle w:val="IntenseReference"/>
          <w:b w:val="0"/>
          <w:bCs w:val="0"/>
          <w:smallCaps w:val="0"/>
          <w:color w:val="auto"/>
          <w:spacing w:val="-10"/>
        </w:rPr>
      </w:pPr>
      <w:r w:rsidRPr="008E4B01">
        <w:rPr>
          <w:rStyle w:val="IntenseReference"/>
          <w:b w:val="0"/>
          <w:bCs w:val="0"/>
          <w:smallCaps w:val="0"/>
          <w:color w:val="FF00A8"/>
          <w:spacing w:val="-10"/>
        </w:rPr>
        <w:t xml:space="preserve">&lt;insert organisation name&gt; </w:t>
      </w:r>
      <w:r w:rsidRPr="008E4B01">
        <w:rPr>
          <w:rStyle w:val="IntenseReference"/>
          <w:b w:val="0"/>
          <w:bCs w:val="0"/>
          <w:smallCaps w:val="0"/>
          <w:color w:val="auto"/>
          <w:spacing w:val="-10"/>
        </w:rPr>
        <w:t xml:space="preserve">raised </w:t>
      </w:r>
      <w:r w:rsidRPr="008E4B01">
        <w:rPr>
          <w:rStyle w:val="IntenseReference"/>
          <w:b w:val="0"/>
          <w:bCs w:val="0"/>
          <w:smallCaps w:val="0"/>
          <w:color w:val="FF00A8"/>
          <w:spacing w:val="-10"/>
        </w:rPr>
        <w:t>&lt;$</w:t>
      </w:r>
      <w:proofErr w:type="spellStart"/>
      <w:r w:rsidRPr="008E4B01">
        <w:rPr>
          <w:rStyle w:val="IntenseReference"/>
          <w:b w:val="0"/>
          <w:bCs w:val="0"/>
          <w:smallCaps w:val="0"/>
          <w:color w:val="FF00A8"/>
          <w:spacing w:val="-10"/>
        </w:rPr>
        <w:t>xxxx</w:t>
      </w:r>
      <w:proofErr w:type="spellEnd"/>
      <w:r w:rsidRPr="008E4B01">
        <w:rPr>
          <w:rStyle w:val="IntenseReference"/>
          <w:b w:val="0"/>
          <w:bCs w:val="0"/>
          <w:smallCaps w:val="0"/>
          <w:color w:val="FF00A8"/>
          <w:spacing w:val="-10"/>
        </w:rPr>
        <w:t xml:space="preserve"> amount&gt; </w:t>
      </w:r>
      <w:r w:rsidRPr="008E4B01">
        <w:rPr>
          <w:rStyle w:val="IntenseReference"/>
          <w:b w:val="0"/>
          <w:bCs w:val="0"/>
          <w:smallCaps w:val="0"/>
          <w:color w:val="auto"/>
          <w:spacing w:val="-10"/>
        </w:rPr>
        <w:t xml:space="preserve">for the McGrath Foundation, with </w:t>
      </w:r>
      <w:r w:rsidRPr="008E4B01">
        <w:rPr>
          <w:rStyle w:val="IntenseReference"/>
          <w:b w:val="0"/>
          <w:bCs w:val="0"/>
          <w:smallCaps w:val="0"/>
          <w:color w:val="FF00A8"/>
          <w:spacing w:val="-10"/>
        </w:rPr>
        <w:t xml:space="preserve">&lt;insert event activity e.g. turning pink and launching a new pink menu&gt; </w:t>
      </w:r>
      <w:r w:rsidRPr="008E4B01">
        <w:rPr>
          <w:rStyle w:val="IntenseReference"/>
          <w:b w:val="0"/>
          <w:bCs w:val="0"/>
          <w:smallCaps w:val="0"/>
          <w:color w:val="auto"/>
          <w:spacing w:val="-10"/>
        </w:rPr>
        <w:t xml:space="preserve">all adding to the pink festivities.  </w:t>
      </w:r>
    </w:p>
    <w:p w14:paraId="60A9ED80" w14:textId="77777777" w:rsidR="00044BCC" w:rsidRPr="008E4B01" w:rsidRDefault="00044BCC" w:rsidP="00044BCC">
      <w:pPr>
        <w:pStyle w:val="Body"/>
        <w:rPr>
          <w:rStyle w:val="IntenseReference"/>
          <w:b w:val="0"/>
          <w:bCs w:val="0"/>
          <w:smallCaps w:val="0"/>
          <w:color w:val="auto"/>
          <w:spacing w:val="-10"/>
        </w:rPr>
      </w:pPr>
    </w:p>
    <w:p w14:paraId="72092B14" w14:textId="77777777" w:rsidR="00044BCC" w:rsidRPr="008E4B01" w:rsidRDefault="00044BCC" w:rsidP="00044BCC">
      <w:pPr>
        <w:pStyle w:val="Body"/>
        <w:rPr>
          <w:rStyle w:val="IntenseReference"/>
          <w:b w:val="0"/>
          <w:bCs w:val="0"/>
          <w:smallCaps w:val="0"/>
          <w:color w:val="auto"/>
          <w:spacing w:val="-10"/>
        </w:rPr>
      </w:pPr>
      <w:r w:rsidRPr="008E4B01">
        <w:rPr>
          <w:rStyle w:val="IntenseReference"/>
          <w:b w:val="0"/>
          <w:bCs w:val="0"/>
          <w:smallCaps w:val="0"/>
          <w:color w:val="auto"/>
          <w:spacing w:val="-10"/>
        </w:rPr>
        <w:t xml:space="preserve">McGrath Foundation Ambassador &amp; Director, Tracy Bevan, said: “We’re so grateful to the </w:t>
      </w:r>
      <w:r w:rsidRPr="008E4B01">
        <w:rPr>
          <w:rStyle w:val="IntenseReference"/>
          <w:b w:val="0"/>
          <w:bCs w:val="0"/>
          <w:smallCaps w:val="0"/>
          <w:color w:val="FF00A8"/>
          <w:spacing w:val="-10"/>
        </w:rPr>
        <w:t xml:space="preserve">[insert place] </w:t>
      </w:r>
      <w:r w:rsidRPr="008E4B01">
        <w:rPr>
          <w:rStyle w:val="IntenseReference"/>
          <w:b w:val="0"/>
          <w:bCs w:val="0"/>
          <w:smallCaps w:val="0"/>
          <w:color w:val="auto"/>
          <w:spacing w:val="-10"/>
        </w:rPr>
        <w:t xml:space="preserve">community for coming together to support </w:t>
      </w:r>
      <w:r w:rsidRPr="008E4B01">
        <w:rPr>
          <w:rStyle w:val="IntenseReference"/>
          <w:b w:val="0"/>
          <w:bCs w:val="0"/>
          <w:smallCaps w:val="0"/>
          <w:color w:val="FF00A8"/>
          <w:spacing w:val="-10"/>
        </w:rPr>
        <w:t>&lt;insert organisation name&gt;.</w:t>
      </w:r>
      <w:r w:rsidRPr="008E4B01">
        <w:rPr>
          <w:rStyle w:val="IntenseReference"/>
          <w:b w:val="0"/>
          <w:bCs w:val="0"/>
          <w:smallCaps w:val="0"/>
          <w:color w:val="auto"/>
          <w:spacing w:val="-10"/>
        </w:rPr>
        <w:t xml:space="preserve"> The money raised plays an important role in raising funds for McGrath Cancer Care Nurses, allowing them to continue their vital work. From the bottom of my heart, thank you </w:t>
      </w:r>
      <w:r w:rsidRPr="008E4B01">
        <w:rPr>
          <w:rStyle w:val="IntenseReference"/>
          <w:b w:val="0"/>
          <w:bCs w:val="0"/>
          <w:smallCaps w:val="0"/>
          <w:color w:val="FF00A8"/>
          <w:spacing w:val="-10"/>
        </w:rPr>
        <w:t xml:space="preserve">&lt;insert organisation name&gt;. </w:t>
      </w:r>
    </w:p>
    <w:p w14:paraId="64C68777" w14:textId="77777777" w:rsidR="00044BCC" w:rsidRPr="008E4B01" w:rsidRDefault="00044BCC" w:rsidP="00044BCC">
      <w:pPr>
        <w:pStyle w:val="Body"/>
        <w:rPr>
          <w:rStyle w:val="IntenseReference"/>
          <w:b w:val="0"/>
          <w:bCs w:val="0"/>
          <w:smallCaps w:val="0"/>
          <w:color w:val="auto"/>
          <w:spacing w:val="-10"/>
        </w:rPr>
      </w:pPr>
    </w:p>
    <w:p w14:paraId="2F47BAF8" w14:textId="0277A68D" w:rsidR="00044BCC" w:rsidRPr="008E4B01" w:rsidRDefault="00044BCC" w:rsidP="00044BCC">
      <w:pPr>
        <w:pStyle w:val="Body"/>
        <w:rPr>
          <w:rStyle w:val="IntenseReference"/>
          <w:b w:val="0"/>
          <w:bCs w:val="0"/>
          <w:smallCaps w:val="0"/>
          <w:color w:val="auto"/>
          <w:spacing w:val="-10"/>
        </w:rPr>
      </w:pPr>
      <w:r w:rsidRPr="008E4B01">
        <w:rPr>
          <w:rStyle w:val="IntenseReference"/>
          <w:b w:val="0"/>
          <w:bCs w:val="0"/>
          <w:smallCaps w:val="0"/>
          <w:color w:val="auto"/>
          <w:spacing w:val="-10"/>
        </w:rPr>
        <w:t xml:space="preserve">“It’s incredible </w:t>
      </w:r>
      <w:r w:rsidR="009E3F86">
        <w:rPr>
          <w:rStyle w:val="IntenseReference"/>
          <w:b w:val="0"/>
          <w:bCs w:val="0"/>
          <w:smallCaps w:val="0"/>
          <w:color w:val="auto"/>
          <w:spacing w:val="-10"/>
        </w:rPr>
        <w:t xml:space="preserve">that </w:t>
      </w:r>
      <w:r w:rsidRPr="008E4B01">
        <w:rPr>
          <w:rStyle w:val="IntenseReference"/>
          <w:b w:val="0"/>
          <w:bCs w:val="0"/>
          <w:smallCaps w:val="0"/>
          <w:color w:val="auto"/>
          <w:spacing w:val="-10"/>
        </w:rPr>
        <w:t xml:space="preserve">communities like </w:t>
      </w:r>
      <w:r w:rsidRPr="008E4B01">
        <w:rPr>
          <w:rStyle w:val="IntenseReference"/>
          <w:b w:val="0"/>
          <w:bCs w:val="0"/>
          <w:smallCaps w:val="0"/>
          <w:color w:val="FF00A8"/>
          <w:spacing w:val="-10"/>
        </w:rPr>
        <w:t xml:space="preserve">&lt;insert organisation name&gt; </w:t>
      </w:r>
      <w:r w:rsidRPr="008E4B01">
        <w:rPr>
          <w:rStyle w:val="IntenseReference"/>
          <w:b w:val="0"/>
          <w:bCs w:val="0"/>
          <w:smallCaps w:val="0"/>
          <w:color w:val="auto"/>
          <w:spacing w:val="-10"/>
        </w:rPr>
        <w:t xml:space="preserve">can turn pink, have some fun and fundraise for the McGrath Foundation. Our McGrath Cancer Care Nurses have helped to support more than XXX people and families through cancer and we can only continue thanks to the support of communities like </w:t>
      </w:r>
      <w:r w:rsidRPr="008E4B01">
        <w:rPr>
          <w:rStyle w:val="IntenseReference"/>
          <w:b w:val="0"/>
          <w:bCs w:val="0"/>
          <w:smallCaps w:val="0"/>
          <w:color w:val="FF00A8"/>
          <w:spacing w:val="-10"/>
        </w:rPr>
        <w:t xml:space="preserve">&lt;insert organisation name&gt;. </w:t>
      </w:r>
    </w:p>
    <w:p w14:paraId="6DDC94A8" w14:textId="77777777" w:rsidR="00044BCC" w:rsidRPr="008E4B01" w:rsidRDefault="00044BCC" w:rsidP="00044BCC">
      <w:pPr>
        <w:pStyle w:val="Body"/>
        <w:rPr>
          <w:rStyle w:val="IntenseReference"/>
          <w:b w:val="0"/>
          <w:bCs w:val="0"/>
          <w:smallCaps w:val="0"/>
          <w:color w:val="auto"/>
          <w:spacing w:val="-10"/>
        </w:rPr>
      </w:pPr>
    </w:p>
    <w:p w14:paraId="423FE5B2" w14:textId="77777777" w:rsidR="00044BCC" w:rsidRPr="008E4B01" w:rsidRDefault="00044BCC" w:rsidP="00044BCC">
      <w:pPr>
        <w:pStyle w:val="Body"/>
        <w:rPr>
          <w:rStyle w:val="IntenseReference"/>
          <w:b w:val="0"/>
          <w:bCs w:val="0"/>
          <w:smallCaps w:val="0"/>
          <w:color w:val="auto"/>
          <w:spacing w:val="-10"/>
        </w:rPr>
      </w:pPr>
      <w:r w:rsidRPr="008E4B01">
        <w:rPr>
          <w:rStyle w:val="IntenseReference"/>
          <w:b w:val="0"/>
          <w:bCs w:val="0"/>
          <w:smallCaps w:val="0"/>
          <w:color w:val="auto"/>
          <w:spacing w:val="-10"/>
        </w:rPr>
        <w:t xml:space="preserve"> </w:t>
      </w:r>
      <w:r w:rsidRPr="008E4B01">
        <w:rPr>
          <w:rStyle w:val="IntenseReference"/>
          <w:b w:val="0"/>
          <w:bCs w:val="0"/>
          <w:smallCaps w:val="0"/>
          <w:color w:val="FF00A8"/>
          <w:spacing w:val="-10"/>
        </w:rPr>
        <w:t>&lt;Insert spokesperson’s name e.g. John Smith&gt;</w:t>
      </w:r>
      <w:r w:rsidRPr="008E4B01">
        <w:rPr>
          <w:rStyle w:val="IntenseReference"/>
          <w:b w:val="0"/>
          <w:bCs w:val="0"/>
          <w:smallCaps w:val="0"/>
          <w:color w:val="auto"/>
          <w:spacing w:val="-10"/>
        </w:rPr>
        <w:t xml:space="preserve"> from </w:t>
      </w:r>
      <w:r w:rsidRPr="008E4B01">
        <w:rPr>
          <w:rStyle w:val="IntenseReference"/>
          <w:b w:val="0"/>
          <w:bCs w:val="0"/>
          <w:smallCaps w:val="0"/>
          <w:color w:val="FF00A8"/>
          <w:spacing w:val="-10"/>
        </w:rPr>
        <w:t xml:space="preserve">&lt;insert organisation name&gt; </w:t>
      </w:r>
      <w:r w:rsidRPr="008E4B01">
        <w:rPr>
          <w:rStyle w:val="IntenseReference"/>
          <w:b w:val="0"/>
          <w:bCs w:val="0"/>
          <w:smallCaps w:val="0"/>
          <w:color w:val="auto"/>
          <w:spacing w:val="-10"/>
        </w:rPr>
        <w:t xml:space="preserve">said </w:t>
      </w:r>
      <w:r w:rsidRPr="008E4B01">
        <w:rPr>
          <w:rStyle w:val="IntenseReference"/>
          <w:b w:val="0"/>
          <w:bCs w:val="0"/>
          <w:smallCaps w:val="0"/>
          <w:color w:val="FF00A8"/>
          <w:spacing w:val="-10"/>
        </w:rPr>
        <w:t>&lt;insert quote from team spokesperson&gt;</w:t>
      </w:r>
      <w:r w:rsidRPr="008E4B01">
        <w:rPr>
          <w:rStyle w:val="IntenseReference"/>
          <w:b w:val="0"/>
          <w:bCs w:val="0"/>
          <w:smallCaps w:val="0"/>
          <w:color w:val="auto"/>
          <w:spacing w:val="-10"/>
        </w:rPr>
        <w:t xml:space="preserve">.   </w:t>
      </w:r>
    </w:p>
    <w:p w14:paraId="285BB076" w14:textId="77777777" w:rsidR="00044BCC" w:rsidRPr="008E4B01" w:rsidRDefault="00044BCC" w:rsidP="00044BCC">
      <w:pPr>
        <w:pStyle w:val="Body"/>
        <w:rPr>
          <w:rStyle w:val="IntenseReference"/>
          <w:b w:val="0"/>
          <w:bCs w:val="0"/>
          <w:smallCaps w:val="0"/>
          <w:color w:val="auto"/>
          <w:spacing w:val="-10"/>
        </w:rPr>
      </w:pPr>
    </w:p>
    <w:p w14:paraId="608D6DB1" w14:textId="77777777" w:rsidR="00044BCC" w:rsidRPr="008E4B01" w:rsidRDefault="00044BCC" w:rsidP="00044BCC">
      <w:pPr>
        <w:pStyle w:val="Body"/>
        <w:rPr>
          <w:rStyle w:val="IntenseReference"/>
          <w:b w:val="0"/>
          <w:bCs w:val="0"/>
          <w:smallCaps w:val="0"/>
          <w:color w:val="auto"/>
          <w:spacing w:val="-10"/>
        </w:rPr>
      </w:pPr>
      <w:r w:rsidRPr="008E4B01">
        <w:rPr>
          <w:rStyle w:val="IntenseReference"/>
          <w:b w:val="0"/>
          <w:bCs w:val="0"/>
          <w:smallCaps w:val="0"/>
          <w:color w:val="auto"/>
          <w:spacing w:val="-10"/>
        </w:rPr>
        <w:t xml:space="preserve">For more information on the McGrath Foundation, visit www.mcgrathfoundation.com.au </w:t>
      </w:r>
    </w:p>
    <w:p w14:paraId="2CB5FC70" w14:textId="77777777" w:rsidR="00044BCC" w:rsidRPr="008E4B01" w:rsidRDefault="00044BCC" w:rsidP="00044BCC">
      <w:pPr>
        <w:pStyle w:val="Body"/>
        <w:rPr>
          <w:rStyle w:val="IntenseReference"/>
          <w:b w:val="0"/>
          <w:bCs w:val="0"/>
          <w:smallCaps w:val="0"/>
          <w:color w:val="auto"/>
          <w:spacing w:val="-10"/>
        </w:rPr>
      </w:pPr>
    </w:p>
    <w:p w14:paraId="5CA2260F" w14:textId="77777777" w:rsidR="00044BCC" w:rsidRPr="008E4B01" w:rsidRDefault="00044BCC" w:rsidP="00044BCC">
      <w:pPr>
        <w:pStyle w:val="Body"/>
        <w:jc w:val="center"/>
        <w:rPr>
          <w:rStyle w:val="IntenseReference"/>
          <w:smallCaps w:val="0"/>
          <w:color w:val="auto"/>
          <w:spacing w:val="-10"/>
        </w:rPr>
      </w:pPr>
      <w:r w:rsidRPr="008E4B01">
        <w:rPr>
          <w:rStyle w:val="IntenseReference"/>
          <w:smallCaps w:val="0"/>
          <w:color w:val="auto"/>
          <w:spacing w:val="-10"/>
        </w:rPr>
        <w:t>- Ends -</w:t>
      </w:r>
    </w:p>
    <w:p w14:paraId="539AF154" w14:textId="77777777" w:rsidR="00044BCC" w:rsidRPr="008E4B01" w:rsidRDefault="00044BCC" w:rsidP="00044BCC">
      <w:pPr>
        <w:pStyle w:val="Body"/>
        <w:rPr>
          <w:rStyle w:val="IntenseReference"/>
          <w:b w:val="0"/>
          <w:bCs w:val="0"/>
          <w:smallCaps w:val="0"/>
          <w:color w:val="auto"/>
          <w:spacing w:val="-10"/>
        </w:rPr>
      </w:pPr>
    </w:p>
    <w:p w14:paraId="1B963D70" w14:textId="77777777" w:rsidR="002D7551" w:rsidRPr="001F304F" w:rsidRDefault="002D7551" w:rsidP="002D7551">
      <w:pPr>
        <w:pStyle w:val="Body"/>
        <w:rPr>
          <w:rStyle w:val="IntenseReference"/>
          <w:smallCaps w:val="0"/>
          <w:color w:val="481F4D"/>
          <w:spacing w:val="-10"/>
        </w:rPr>
      </w:pPr>
      <w:r w:rsidRPr="001F304F">
        <w:rPr>
          <w:rStyle w:val="IntenseReference"/>
          <w:smallCaps w:val="0"/>
          <w:color w:val="481F4D"/>
          <w:spacing w:val="-10"/>
        </w:rPr>
        <w:t xml:space="preserve">For further information about this event, please contact the event team on: </w:t>
      </w:r>
    </w:p>
    <w:p w14:paraId="6DBFA755" w14:textId="77777777" w:rsidR="002D7551" w:rsidRPr="00E61CAC" w:rsidRDefault="002D7551" w:rsidP="002D7551">
      <w:pPr>
        <w:pStyle w:val="Body"/>
        <w:rPr>
          <w:rStyle w:val="IntenseReference"/>
          <w:b w:val="0"/>
          <w:bCs w:val="0"/>
          <w:smallCaps w:val="0"/>
          <w:color w:val="auto"/>
          <w:spacing w:val="-10"/>
        </w:rPr>
      </w:pPr>
      <w:r w:rsidRPr="00037783">
        <w:rPr>
          <w:rStyle w:val="IntenseReference"/>
          <w:b w:val="0"/>
          <w:bCs w:val="0"/>
          <w:smallCaps w:val="0"/>
          <w:color w:val="FF00A8"/>
          <w:spacing w:val="-10"/>
        </w:rPr>
        <w:t>​​&lt;insert your name&gt;​: ​ &lt;insert your phone number&gt; ​ or ​&lt;insert your email&gt;</w:t>
      </w:r>
      <w:r w:rsidRPr="00E61CAC">
        <w:rPr>
          <w:rStyle w:val="IntenseReference"/>
          <w:b w:val="0"/>
          <w:bCs w:val="0"/>
          <w:smallCaps w:val="0"/>
          <w:color w:val="auto"/>
          <w:spacing w:val="-10"/>
        </w:rPr>
        <w:t xml:space="preserve">​ </w:t>
      </w:r>
    </w:p>
    <w:p w14:paraId="088D3BC2" w14:textId="77777777" w:rsidR="002D7551" w:rsidRDefault="002D7551" w:rsidP="002D7551">
      <w:pPr>
        <w:pStyle w:val="Body"/>
        <w:rPr>
          <w:rStyle w:val="IntenseReference"/>
          <w:b w:val="0"/>
          <w:bCs w:val="0"/>
          <w:smallCaps w:val="0"/>
          <w:color w:val="481F4D"/>
          <w:spacing w:val="-10"/>
        </w:rPr>
      </w:pPr>
      <w:r w:rsidRPr="001F304F">
        <w:rPr>
          <w:rStyle w:val="IntenseReference"/>
          <w:b w:val="0"/>
          <w:bCs w:val="0"/>
          <w:smallCaps w:val="0"/>
          <w:color w:val="481F4D"/>
          <w:spacing w:val="-10"/>
        </w:rPr>
        <w:t xml:space="preserve"> </w:t>
      </w:r>
    </w:p>
    <w:p w14:paraId="371B810D" w14:textId="77777777" w:rsidR="002D7551" w:rsidRPr="001F304F" w:rsidRDefault="002D7551" w:rsidP="002D7551">
      <w:pPr>
        <w:pStyle w:val="Body"/>
        <w:rPr>
          <w:rStyle w:val="IntenseReference"/>
          <w:b w:val="0"/>
          <w:bCs w:val="0"/>
          <w:smallCaps w:val="0"/>
          <w:color w:val="481F4D"/>
          <w:spacing w:val="-10"/>
        </w:rPr>
      </w:pPr>
    </w:p>
    <w:p w14:paraId="2D3A3B3F" w14:textId="77777777" w:rsidR="002D7551" w:rsidRPr="001F304F" w:rsidRDefault="002D7551" w:rsidP="002D7551">
      <w:pPr>
        <w:pStyle w:val="Body"/>
        <w:rPr>
          <w:rStyle w:val="IntenseReference"/>
          <w:smallCaps w:val="0"/>
          <w:color w:val="481F4D"/>
          <w:spacing w:val="-10"/>
        </w:rPr>
      </w:pPr>
      <w:r w:rsidRPr="001F304F">
        <w:rPr>
          <w:rStyle w:val="IntenseReference"/>
          <w:smallCaps w:val="0"/>
          <w:color w:val="481F4D"/>
          <w:spacing w:val="-10"/>
        </w:rPr>
        <w:t xml:space="preserve">For more information about the McGrath Foundation, please contact: </w:t>
      </w:r>
    </w:p>
    <w:p w14:paraId="2DFFBB73" w14:textId="77777777" w:rsidR="002D7551" w:rsidRPr="001F304F" w:rsidRDefault="002D7551" w:rsidP="002D7551">
      <w:pPr>
        <w:pStyle w:val="Body"/>
        <w:rPr>
          <w:rStyle w:val="IntenseReference"/>
          <w:b w:val="0"/>
          <w:bCs w:val="0"/>
          <w:smallCaps w:val="0"/>
          <w:color w:val="481F4D"/>
          <w:spacing w:val="-10"/>
        </w:rPr>
      </w:pPr>
      <w:r w:rsidRPr="001F304F">
        <w:rPr>
          <w:rStyle w:val="IntenseReference"/>
          <w:b w:val="0"/>
          <w:bCs w:val="0"/>
          <w:smallCaps w:val="0"/>
          <w:color w:val="481F4D"/>
          <w:spacing w:val="-10"/>
        </w:rPr>
        <w:t xml:space="preserve">McGrath Foundation Media Team  </w:t>
      </w:r>
    </w:p>
    <w:p w14:paraId="2AE9EF44" w14:textId="2D601035" w:rsidR="00044BCC" w:rsidRPr="006C46B4" w:rsidRDefault="002D7551" w:rsidP="002D7551">
      <w:pPr>
        <w:pStyle w:val="Body"/>
        <w:rPr>
          <w:rStyle w:val="IntenseReference"/>
          <w:b w:val="0"/>
          <w:bCs w:val="0"/>
          <w:smallCaps w:val="0"/>
          <w:color w:val="481F4D"/>
          <w:spacing w:val="-10"/>
        </w:rPr>
      </w:pPr>
      <w:r w:rsidRPr="001F304F">
        <w:rPr>
          <w:rStyle w:val="IntenseReference"/>
          <w:b w:val="0"/>
          <w:bCs w:val="0"/>
          <w:smallCaps w:val="0"/>
          <w:color w:val="481F4D"/>
          <w:spacing w:val="-10"/>
        </w:rPr>
        <w:lastRenderedPageBreak/>
        <w:t xml:space="preserve">communications@mcgrathfoundation.com.au  </w:t>
      </w:r>
    </w:p>
    <w:sectPr w:rsidR="00044BCC" w:rsidRPr="006C46B4" w:rsidSect="00AE0EB4">
      <w:headerReference w:type="even" r:id="rId9"/>
      <w:headerReference w:type="default" r:id="rId10"/>
      <w:footerReference w:type="even" r:id="rId11"/>
      <w:footerReference w:type="default" r:id="rId12"/>
      <w:headerReference w:type="first" r:id="rId13"/>
      <w:footerReference w:type="first" r:id="rId14"/>
      <w:pgSz w:w="11906" w:h="16838"/>
      <w:pgMar w:top="2127" w:right="1440" w:bottom="1440" w:left="1440" w:header="0"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D27B9" w14:textId="77777777" w:rsidR="00F33DF2" w:rsidRDefault="00F33DF2" w:rsidP="00DD482E">
      <w:pPr>
        <w:spacing w:after="0" w:line="240" w:lineRule="auto"/>
      </w:pPr>
      <w:r>
        <w:separator/>
      </w:r>
    </w:p>
  </w:endnote>
  <w:endnote w:type="continuationSeparator" w:id="0">
    <w:p w14:paraId="72EB0DDC" w14:textId="77777777" w:rsidR="00F33DF2" w:rsidRDefault="00F33DF2" w:rsidP="00DD4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ime">
    <w:panose1 w:val="00000000000000000000"/>
    <w:charset w:val="00"/>
    <w:family w:val="auto"/>
    <w:pitch w:val="variable"/>
    <w:sig w:usb0="A000006F" w:usb1="0000005B" w:usb2="00000000" w:usb3="00000000" w:csb0="00000093" w:csb1="00000000"/>
  </w:font>
  <w:font w:name="Inter Tight">
    <w:panose1 w:val="00000000000000000000"/>
    <w:charset w:val="00"/>
    <w:family w:val="auto"/>
    <w:pitch w:val="variable"/>
    <w:sig w:usb0="E10002FF" w:usb1="1200E5FF" w:usb2="00000009" w:usb3="00000000" w:csb0="0000019F" w:csb1="00000000"/>
  </w:font>
  <w:font w:name="Inter 18pt">
    <w:panose1 w:val="02000503000000020004"/>
    <w:charset w:val="00"/>
    <w:family w:val="auto"/>
    <w:pitch w:val="variable"/>
    <w:sig w:usb0="E00002FF" w:usb1="1200A1FF" w:usb2="00000000" w:usb3="00000000" w:csb0="0000019F" w:csb1="00000000"/>
  </w:font>
  <w:font w:name="Space Mono">
    <w:panose1 w:val="02000509040000020004"/>
    <w:charset w:val="00"/>
    <w:family w:val="modern"/>
    <w:pitch w:val="fixed"/>
    <w:sig w:usb0="20000007" w:usb1="00000001"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C40F0" w14:textId="77777777" w:rsidR="004C5B5C" w:rsidRDefault="004C5B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659B5" w14:textId="77777777" w:rsidR="00C70566" w:rsidRDefault="009928D7">
    <w:pPr>
      <w:pStyle w:val="Footer"/>
    </w:pPr>
    <w:r>
      <w:rPr>
        <w:noProof/>
      </w:rPr>
      <mc:AlternateContent>
        <mc:Choice Requires="wps">
          <w:drawing>
            <wp:anchor distT="45720" distB="45720" distL="114300" distR="114300" simplePos="0" relativeHeight="251673600" behindDoc="0" locked="0" layoutInCell="1" allowOverlap="1" wp14:anchorId="7E45D4B4" wp14:editId="57FE07DB">
              <wp:simplePos x="0" y="0"/>
              <wp:positionH relativeFrom="margin">
                <wp:posOffset>-90170</wp:posOffset>
              </wp:positionH>
              <wp:positionV relativeFrom="paragraph">
                <wp:posOffset>78740</wp:posOffset>
              </wp:positionV>
              <wp:extent cx="2831465" cy="562610"/>
              <wp:effectExtent l="0" t="0" r="0" b="0"/>
              <wp:wrapNone/>
              <wp:docPr id="19468733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1465" cy="562610"/>
                      </a:xfrm>
                      <a:prstGeom prst="rect">
                        <a:avLst/>
                      </a:prstGeom>
                      <a:noFill/>
                      <a:ln w="9525">
                        <a:noFill/>
                        <a:miter lim="800000"/>
                        <a:headEnd/>
                        <a:tailEnd/>
                      </a:ln>
                    </wps:spPr>
                    <wps:txbx>
                      <w:txbxContent>
                        <w:p w14:paraId="172A253B" w14:textId="64CA470B" w:rsidR="00D21588" w:rsidRPr="00001DD5" w:rsidRDefault="00D21588" w:rsidP="00D21588">
                          <w:pPr>
                            <w:spacing w:after="0"/>
                            <w:rPr>
                              <w:rFonts w:ascii="Space Mono" w:hAnsi="Space Mono"/>
                              <w:sz w:val="14"/>
                              <w:szCs w:val="14"/>
                            </w:rPr>
                          </w:pPr>
                          <w:r w:rsidRPr="00001DD5">
                            <w:rPr>
                              <w:rFonts w:ascii="Space Mono" w:hAnsi="Space Mono"/>
                              <w:sz w:val="14"/>
                              <w:szCs w:val="14"/>
                            </w:rPr>
                            <w:t xml:space="preserve">A: </w:t>
                          </w:r>
                          <w:r w:rsidR="004C5B5C" w:rsidRPr="004C5B5C">
                            <w:rPr>
                              <w:rFonts w:ascii="Space Mono" w:hAnsi="Space Mono"/>
                              <w:sz w:val="14"/>
                              <w:szCs w:val="14"/>
                            </w:rPr>
                            <w:t>Level 1, 76 Berry Street, North Sydney, 2060</w:t>
                          </w:r>
                        </w:p>
                        <w:p w14:paraId="46E30F64" w14:textId="77777777" w:rsidR="00D21588" w:rsidRPr="00001DD5" w:rsidRDefault="00D21588" w:rsidP="00D21588">
                          <w:pPr>
                            <w:spacing w:after="0" w:line="240" w:lineRule="auto"/>
                            <w:rPr>
                              <w:rFonts w:ascii="Space Mono" w:hAnsi="Space Mono"/>
                              <w:sz w:val="14"/>
                              <w:szCs w:val="14"/>
                            </w:rPr>
                          </w:pPr>
                          <w:r w:rsidRPr="00001DD5">
                            <w:rPr>
                              <w:rFonts w:ascii="Space Mono" w:hAnsi="Space Mono"/>
                              <w:sz w:val="14"/>
                              <w:szCs w:val="14"/>
                            </w:rPr>
                            <w:t>P: 02 8962 6100</w:t>
                          </w:r>
                        </w:p>
                        <w:p w14:paraId="0FD249B2" w14:textId="77777777" w:rsidR="00215695" w:rsidRPr="00001DD5" w:rsidRDefault="00215695" w:rsidP="00D21588">
                          <w:pPr>
                            <w:spacing w:after="0" w:line="240" w:lineRule="auto"/>
                            <w:rPr>
                              <w:rFonts w:ascii="Space Mono" w:hAnsi="Space Mono"/>
                              <w:sz w:val="14"/>
                              <w:szCs w:val="14"/>
                            </w:rPr>
                          </w:pPr>
                          <w:r w:rsidRPr="00001DD5">
                            <w:rPr>
                              <w:rFonts w:ascii="Space Mono" w:hAnsi="Space Mono"/>
                              <w:sz w:val="14"/>
                              <w:szCs w:val="14"/>
                            </w:rPr>
                            <w:t>E:</w:t>
                          </w:r>
                          <w:r w:rsidR="00001DD5" w:rsidRPr="00001DD5">
                            <w:rPr>
                              <w:rFonts w:ascii="Space Mono" w:hAnsi="Space Mono"/>
                              <w:sz w:val="14"/>
                              <w:szCs w:val="14"/>
                            </w:rPr>
                            <w:t xml:space="preserve"> </w:t>
                          </w:r>
                          <w:r w:rsidRPr="00001DD5">
                            <w:rPr>
                              <w:rFonts w:ascii="Space Mono" w:hAnsi="Space Mono"/>
                              <w:sz w:val="14"/>
                              <w:szCs w:val="14"/>
                            </w:rPr>
                            <w:t>enquiries@mcgrathfoundation.com.au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45D4B4" id="_x0000_t202" coordsize="21600,21600" o:spt="202" path="m,l,21600r21600,l21600,xe">
              <v:stroke joinstyle="miter"/>
              <v:path gradientshapeok="t" o:connecttype="rect"/>
            </v:shapetype>
            <v:shape id="Text Box 2" o:spid="_x0000_s1026" type="#_x0000_t202" style="position:absolute;margin-left:-7.1pt;margin-top:6.2pt;width:222.95pt;height:44.3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" filled="f" stroked="f">
              <v:textbox>
                <w:txbxContent>
                  <w:p w14:paraId="172A253B" w14:textId="64CA470B" w:rsidR="00D21588" w:rsidRPr="00001DD5" w:rsidRDefault="00D21588" w:rsidP="00D21588">
                    <w:pPr>
                      <w:spacing w:after="0"/>
                      <w:rPr>
                        <w:rFonts w:ascii="Space Mono" w:hAnsi="Space Mono"/>
                        <w:sz w:val="14"/>
                        <w:szCs w:val="14"/>
                      </w:rPr>
                    </w:pPr>
                    <w:r w:rsidRPr="00001DD5">
                      <w:rPr>
                        <w:rFonts w:ascii="Space Mono" w:hAnsi="Space Mono"/>
                        <w:sz w:val="14"/>
                        <w:szCs w:val="14"/>
                      </w:rPr>
                      <w:t xml:space="preserve">A: </w:t>
                    </w:r>
                    <w:r w:rsidR="004C5B5C" w:rsidRPr="004C5B5C">
                      <w:rPr>
                        <w:rFonts w:ascii="Space Mono" w:hAnsi="Space Mono"/>
                        <w:sz w:val="14"/>
                        <w:szCs w:val="14"/>
                      </w:rPr>
                      <w:t>Level 1, 76 Berry Street, North Sydney, 2060</w:t>
                    </w:r>
                  </w:p>
                  <w:p w14:paraId="46E30F64" w14:textId="77777777" w:rsidR="00D21588" w:rsidRPr="00001DD5" w:rsidRDefault="00D21588" w:rsidP="00D21588">
                    <w:pPr>
                      <w:spacing w:after="0" w:line="240" w:lineRule="auto"/>
                      <w:rPr>
                        <w:rFonts w:ascii="Space Mono" w:hAnsi="Space Mono"/>
                        <w:sz w:val="14"/>
                        <w:szCs w:val="14"/>
                      </w:rPr>
                    </w:pPr>
                    <w:r w:rsidRPr="00001DD5">
                      <w:rPr>
                        <w:rFonts w:ascii="Space Mono" w:hAnsi="Space Mono"/>
                        <w:sz w:val="14"/>
                        <w:szCs w:val="14"/>
                      </w:rPr>
                      <w:t>P: 02 8962 6100</w:t>
                    </w:r>
                  </w:p>
                  <w:p w14:paraId="0FD249B2" w14:textId="77777777" w:rsidR="00215695" w:rsidRPr="00001DD5" w:rsidRDefault="00215695" w:rsidP="00D21588">
                    <w:pPr>
                      <w:spacing w:after="0" w:line="240" w:lineRule="auto"/>
                      <w:rPr>
                        <w:rFonts w:ascii="Space Mono" w:hAnsi="Space Mono"/>
                        <w:sz w:val="14"/>
                        <w:szCs w:val="14"/>
                      </w:rPr>
                    </w:pPr>
                    <w:r w:rsidRPr="00001DD5">
                      <w:rPr>
                        <w:rFonts w:ascii="Space Mono" w:hAnsi="Space Mono"/>
                        <w:sz w:val="14"/>
                        <w:szCs w:val="14"/>
                      </w:rPr>
                      <w:t>E:</w:t>
                    </w:r>
                    <w:r w:rsidR="00001DD5" w:rsidRPr="00001DD5">
                      <w:rPr>
                        <w:rFonts w:ascii="Space Mono" w:hAnsi="Space Mono"/>
                        <w:sz w:val="14"/>
                        <w:szCs w:val="14"/>
                      </w:rPr>
                      <w:t xml:space="preserve"> </w:t>
                    </w:r>
                    <w:r w:rsidRPr="00001DD5">
                      <w:rPr>
                        <w:rFonts w:ascii="Space Mono" w:hAnsi="Space Mono"/>
                        <w:sz w:val="14"/>
                        <w:szCs w:val="14"/>
                      </w:rPr>
                      <w:t>enquiries@mcgrathfoundation.com.au</w:t>
                    </w:r>
                  </w:p>
                </w:txbxContent>
              </v:textbox>
              <w10:wrap anchorx="margin"/>
            </v:shape>
          </w:pict>
        </mc:Fallback>
      </mc:AlternateContent>
    </w:r>
    <w:r>
      <w:rPr>
        <w:noProof/>
      </w:rPr>
      <mc:AlternateContent>
        <mc:Choice Requires="wps">
          <w:drawing>
            <wp:anchor distT="45720" distB="45720" distL="114300" distR="114300" simplePos="0" relativeHeight="251671552" behindDoc="0" locked="0" layoutInCell="1" allowOverlap="1" wp14:anchorId="4780502C" wp14:editId="20908C3E">
              <wp:simplePos x="0" y="0"/>
              <wp:positionH relativeFrom="page">
                <wp:posOffset>6537325</wp:posOffset>
              </wp:positionH>
              <wp:positionV relativeFrom="paragraph">
                <wp:posOffset>225425</wp:posOffset>
              </wp:positionV>
              <wp:extent cx="542925" cy="236220"/>
              <wp:effectExtent l="0" t="0" r="0" b="0"/>
              <wp:wrapNone/>
              <wp:docPr id="19236450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236220"/>
                      </a:xfrm>
                      <a:prstGeom prst="rect">
                        <a:avLst/>
                      </a:prstGeom>
                      <a:noFill/>
                      <a:ln w="9525">
                        <a:noFill/>
                        <a:miter lim="800000"/>
                        <a:headEnd/>
                        <a:tailEnd/>
                      </a:ln>
                    </wps:spPr>
                    <wps:txbx>
                      <w:txbxContent>
                        <w:p w14:paraId="73F6A3DE" w14:textId="77777777" w:rsidR="00D21588" w:rsidRPr="007506B5" w:rsidRDefault="009928D7" w:rsidP="007506B5">
                          <w:pPr>
                            <w:jc w:val="right"/>
                            <w:rPr>
                              <w:rFonts w:ascii="Space Mono" w:hAnsi="Space Mono"/>
                              <w:sz w:val="14"/>
                              <w:szCs w:val="14"/>
                            </w:rPr>
                          </w:pPr>
                          <w:r w:rsidRPr="009928D7">
                            <w:rPr>
                              <w:rFonts w:ascii="Space Mono" w:hAnsi="Space Mono"/>
                              <w:sz w:val="14"/>
                              <w:szCs w:val="14"/>
                            </w:rPr>
                            <w:fldChar w:fldCharType="begin"/>
                          </w:r>
                          <w:r w:rsidRPr="009928D7">
                            <w:rPr>
                              <w:rFonts w:ascii="Space Mono" w:hAnsi="Space Mono"/>
                              <w:sz w:val="14"/>
                              <w:szCs w:val="14"/>
                            </w:rPr>
                            <w:instrText xml:space="preserve"> PAGE   \* MERGEFORMAT </w:instrText>
                          </w:r>
                          <w:r w:rsidRPr="009928D7">
                            <w:rPr>
                              <w:rFonts w:ascii="Space Mono" w:hAnsi="Space Mono"/>
                              <w:sz w:val="14"/>
                              <w:szCs w:val="14"/>
                            </w:rPr>
                            <w:fldChar w:fldCharType="separate"/>
                          </w:r>
                          <w:r w:rsidRPr="009928D7">
                            <w:rPr>
                              <w:rFonts w:ascii="Space Mono" w:hAnsi="Space Mono"/>
                              <w:noProof/>
                              <w:sz w:val="14"/>
                              <w:szCs w:val="14"/>
                            </w:rPr>
                            <w:t>1</w:t>
                          </w:r>
                          <w:r w:rsidRPr="009928D7">
                            <w:rPr>
                              <w:rFonts w:ascii="Space Mono" w:hAnsi="Space Mono"/>
                              <w:noProof/>
                              <w:sz w:val="14"/>
                              <w:szCs w:val="14"/>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80502C" id="_x0000_s1027" type="#_x0000_t202" style="position:absolute;margin-left:514.75pt;margin-top:17.75pt;width:42.75pt;height:18.6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" filled="f" stroked="f">
              <v:textbox>
                <w:txbxContent>
                  <w:p w14:paraId="73F6A3DE" w14:textId="77777777" w:rsidR="00D21588" w:rsidRPr="007506B5" w:rsidRDefault="009928D7" w:rsidP="007506B5">
                    <w:pPr>
                      <w:jc w:val="right"/>
                      <w:rPr>
                        <w:rFonts w:ascii="Space Mono" w:hAnsi="Space Mono"/>
                        <w:sz w:val="14"/>
                        <w:szCs w:val="14"/>
                      </w:rPr>
                    </w:pPr>
                    <w:r w:rsidRPr="009928D7">
                      <w:rPr>
                        <w:rFonts w:ascii="Space Mono" w:hAnsi="Space Mono"/>
                        <w:sz w:val="14"/>
                        <w:szCs w:val="14"/>
                      </w:rPr>
                      <w:fldChar w:fldCharType="begin"/>
                    </w:r>
                    <w:r w:rsidRPr="009928D7">
                      <w:rPr>
                        <w:rFonts w:ascii="Space Mono" w:hAnsi="Space Mono"/>
                        <w:sz w:val="14"/>
                        <w:szCs w:val="14"/>
                      </w:rPr>
                      <w:instrText xml:space="preserve"> PAGE   \* MERGEFORMAT </w:instrText>
                    </w:r>
                    <w:r w:rsidRPr="009928D7">
                      <w:rPr>
                        <w:rFonts w:ascii="Space Mono" w:hAnsi="Space Mono"/>
                        <w:sz w:val="14"/>
                        <w:szCs w:val="14"/>
                      </w:rPr>
                      <w:fldChar w:fldCharType="separate"/>
                    </w:r>
                    <w:r w:rsidRPr="009928D7">
                      <w:rPr>
                        <w:rFonts w:ascii="Space Mono" w:hAnsi="Space Mono"/>
                        <w:noProof/>
                        <w:sz w:val="14"/>
                        <w:szCs w:val="14"/>
                      </w:rPr>
                      <w:t>1</w:t>
                    </w:r>
                    <w:r w:rsidRPr="009928D7">
                      <w:rPr>
                        <w:rFonts w:ascii="Space Mono" w:hAnsi="Space Mono"/>
                        <w:noProof/>
                        <w:sz w:val="14"/>
                        <w:szCs w:val="14"/>
                      </w:rPr>
                      <w:fldChar w:fldCharType="end"/>
                    </w:r>
                  </w:p>
                </w:txbxContent>
              </v:textbox>
              <w10:wrap anchorx="page"/>
            </v:shape>
          </w:pict>
        </mc:Fallback>
      </mc:AlternateContent>
    </w:r>
    <w:r w:rsidR="007506B5">
      <w:rPr>
        <w:noProof/>
      </w:rPr>
      <mc:AlternateContent>
        <mc:Choice Requires="wps">
          <w:drawing>
            <wp:anchor distT="0" distB="0" distL="114300" distR="114300" simplePos="0" relativeHeight="251683840" behindDoc="0" locked="0" layoutInCell="1" allowOverlap="1" wp14:anchorId="6460DB59" wp14:editId="72CBC157">
              <wp:simplePos x="0" y="0"/>
              <wp:positionH relativeFrom="leftMargin">
                <wp:posOffset>508000</wp:posOffset>
              </wp:positionH>
              <wp:positionV relativeFrom="paragraph">
                <wp:posOffset>44599</wp:posOffset>
              </wp:positionV>
              <wp:extent cx="0" cy="6647815"/>
              <wp:effectExtent l="0" t="0" r="38100" b="19685"/>
              <wp:wrapNone/>
              <wp:docPr id="1337439028" name="Straight Connector 8"/>
              <wp:cNvGraphicFramePr/>
              <a:graphic xmlns:a="http://schemas.openxmlformats.org/drawingml/2006/main">
                <a:graphicData uri="http://schemas.microsoft.com/office/word/2010/wordprocessingShape">
                  <wps:wsp>
                    <wps:cNvCnPr/>
                    <wps:spPr>
                      <a:xfrm flipH="1">
                        <a:off x="0" y="0"/>
                        <a:ext cx="0" cy="66478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4A9678" id="Straight Connector 8" o:spid="_x0000_s1026" style="position:absolute;flip:x;z-index:2516838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from="40pt,3.5pt" to="40pt,5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" strokecolor="black [3200]" strokeweight=".5pt">
              <v:stroke joinstyle="miter"/>
              <w10:wrap anchorx="margin"/>
            </v:line>
          </w:pict>
        </mc:Fallback>
      </mc:AlternateContent>
    </w:r>
    <w:r w:rsidR="007506B5">
      <w:rPr>
        <w:noProof/>
      </w:rPr>
      <mc:AlternateContent>
        <mc:Choice Requires="wps">
          <w:drawing>
            <wp:anchor distT="0" distB="0" distL="114300" distR="114300" simplePos="0" relativeHeight="251696128" behindDoc="0" locked="0" layoutInCell="1" allowOverlap="1" wp14:anchorId="0DC528E9" wp14:editId="5FBF2153">
              <wp:simplePos x="0" y="0"/>
              <wp:positionH relativeFrom="rightMargin">
                <wp:posOffset>-4445</wp:posOffset>
              </wp:positionH>
              <wp:positionV relativeFrom="paragraph">
                <wp:posOffset>44301</wp:posOffset>
              </wp:positionV>
              <wp:extent cx="0" cy="664006"/>
              <wp:effectExtent l="0" t="0" r="38100" b="22225"/>
              <wp:wrapNone/>
              <wp:docPr id="426067467" name="Straight Connector 1"/>
              <wp:cNvGraphicFramePr/>
              <a:graphic xmlns:a="http://schemas.openxmlformats.org/drawingml/2006/main">
                <a:graphicData uri="http://schemas.microsoft.com/office/word/2010/wordprocessingShape">
                  <wps:wsp>
                    <wps:cNvCnPr/>
                    <wps:spPr>
                      <a:xfrm flipH="1">
                        <a:off x="0" y="0"/>
                        <a:ext cx="0" cy="66400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A0EA5D" id="Straight Connector 1" o:spid="_x0000_s1026" style="position:absolute;flip:x;z-index:2516961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from="-.35pt,3.5pt" to="-.35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" strokecolor="black [3200]" strokeweight=".5pt">
              <v:stroke joinstyle="miter"/>
              <w10:wrap anchorx="margin"/>
            </v:line>
          </w:pict>
        </mc:Fallback>
      </mc:AlternateContent>
    </w:r>
    <w:r w:rsidR="00001DD5">
      <w:rPr>
        <w:noProof/>
      </w:rPr>
      <mc:AlternateContent>
        <mc:Choice Requires="wps">
          <w:drawing>
            <wp:anchor distT="0" distB="0" distL="114300" distR="114300" simplePos="0" relativeHeight="251675648" behindDoc="0" locked="0" layoutInCell="1" allowOverlap="1" wp14:anchorId="426E4D36" wp14:editId="1C94E537">
              <wp:simplePos x="0" y="0"/>
              <wp:positionH relativeFrom="column">
                <wp:posOffset>-986790</wp:posOffset>
              </wp:positionH>
              <wp:positionV relativeFrom="paragraph">
                <wp:posOffset>43654</wp:posOffset>
              </wp:positionV>
              <wp:extent cx="7666448" cy="0"/>
              <wp:effectExtent l="0" t="0" r="0" b="0"/>
              <wp:wrapNone/>
              <wp:docPr id="225514825" name="Straight Connector 1"/>
              <wp:cNvGraphicFramePr/>
              <a:graphic xmlns:a="http://schemas.openxmlformats.org/drawingml/2006/main">
                <a:graphicData uri="http://schemas.microsoft.com/office/word/2010/wordprocessingShape">
                  <wps:wsp>
                    <wps:cNvCnPr/>
                    <wps:spPr>
                      <a:xfrm>
                        <a:off x="0" y="0"/>
                        <a:ext cx="766644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846C1B2" id="Straight Connector 1" o:spid="_x0000_s1026"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7.7pt,3.45pt" to="525.9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" strokecolor="black [3200]" strokeweight=".5pt">
              <v:stroke joinstyle="miter"/>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6E5AC" w14:textId="77777777" w:rsidR="004C5B5C" w:rsidRDefault="004C5B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34043" w14:textId="77777777" w:rsidR="00F33DF2" w:rsidRDefault="00F33DF2" w:rsidP="00DD482E">
      <w:pPr>
        <w:spacing w:after="0" w:line="240" w:lineRule="auto"/>
      </w:pPr>
      <w:r>
        <w:separator/>
      </w:r>
    </w:p>
  </w:footnote>
  <w:footnote w:type="continuationSeparator" w:id="0">
    <w:p w14:paraId="48F4EE98" w14:textId="77777777" w:rsidR="00F33DF2" w:rsidRDefault="00F33DF2" w:rsidP="00DD48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914A9" w14:textId="77777777" w:rsidR="004C5B5C" w:rsidRDefault="004C5B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F4706" w14:textId="77777777" w:rsidR="001F2C8E" w:rsidRDefault="00AE0EB4">
    <w:pPr>
      <w:pStyle w:val="Header"/>
      <w:rPr>
        <w:noProof/>
      </w:rPr>
    </w:pPr>
    <w:r>
      <w:rPr>
        <w:noProof/>
      </w:rPr>
      <w:drawing>
        <wp:anchor distT="0" distB="0" distL="114300" distR="114300" simplePos="0" relativeHeight="251695104" behindDoc="0" locked="0" layoutInCell="1" allowOverlap="1" wp14:anchorId="744A5E71" wp14:editId="0DE8BA95">
          <wp:simplePos x="0" y="0"/>
          <wp:positionH relativeFrom="column">
            <wp:posOffset>-4042410</wp:posOffset>
          </wp:positionH>
          <wp:positionV relativeFrom="paragraph">
            <wp:posOffset>-3427942</wp:posOffset>
          </wp:positionV>
          <wp:extent cx="4786040" cy="5848662"/>
          <wp:effectExtent l="190500" t="457200" r="0" b="0"/>
          <wp:wrapNone/>
          <wp:docPr id="1500845851" name="Picture 1" descr="A colorful brush stroke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228588" name="Picture 1" descr="A colorful brush strokes on a black background&#10;&#10;Description automatically generated"/>
                  <pic:cNvPicPr/>
                </pic:nvPicPr>
                <pic:blipFill>
                  <a:blip r:embed="rId1" cstate="screen">
                    <a:extLst>
                      <a:ext uri="{28A0092B-C50C-407E-A947-70E740481C1C}">
                        <a14:useLocalDpi xmlns:a14="http://schemas.microsoft.com/office/drawing/2010/main"/>
                      </a:ext>
                    </a:extLst>
                  </a:blip>
                  <a:stretch>
                    <a:fillRect/>
                  </a:stretch>
                </pic:blipFill>
                <pic:spPr>
                  <a:xfrm rot="9923374">
                    <a:off x="0" y="0"/>
                    <a:ext cx="4786040" cy="5848662"/>
                  </a:xfrm>
                  <a:prstGeom prst="rect">
                    <a:avLst/>
                  </a:prstGeom>
                </pic:spPr>
              </pic:pic>
            </a:graphicData>
          </a:graphic>
          <wp14:sizeRelH relativeFrom="margin">
            <wp14:pctWidth>0</wp14:pctWidth>
          </wp14:sizeRelH>
          <wp14:sizeRelV relativeFrom="margin">
            <wp14:pctHeight>0</wp14:pctHeight>
          </wp14:sizeRelV>
        </wp:anchor>
      </w:drawing>
    </w:r>
  </w:p>
  <w:p w14:paraId="7564A265" w14:textId="77777777" w:rsidR="00F51885" w:rsidRDefault="00F51885">
    <w:pPr>
      <w:pStyle w:val="Header"/>
      <w:rPr>
        <w:noProof/>
      </w:rPr>
    </w:pPr>
    <w:r>
      <w:rPr>
        <w:noProof/>
      </w:rPr>
      <w:drawing>
        <wp:anchor distT="0" distB="0" distL="114300" distR="114300" simplePos="0" relativeHeight="251697152" behindDoc="0" locked="0" layoutInCell="1" allowOverlap="1" wp14:anchorId="3BF2AA8A" wp14:editId="4C230B75">
          <wp:simplePos x="0" y="0"/>
          <wp:positionH relativeFrom="margin">
            <wp:posOffset>5013960</wp:posOffset>
          </wp:positionH>
          <wp:positionV relativeFrom="paragraph">
            <wp:posOffset>123272</wp:posOffset>
          </wp:positionV>
          <wp:extent cx="1070605" cy="737420"/>
          <wp:effectExtent l="0" t="0" r="0" b="5715"/>
          <wp:wrapNone/>
          <wp:docPr id="298095676" name="Picture 1" descr="A pink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095676" name="Picture 1" descr="A pink text on a black background&#10;&#10;Description automatically generated"/>
                  <pic:cNvPicPr/>
                </pic:nvPicPr>
                <pic:blipFill>
                  <a:blip r:embed="rId2" cstate="screen">
                    <a:extLst>
                      <a:ext uri="{28A0092B-C50C-407E-A947-70E740481C1C}">
                        <a14:useLocalDpi xmlns:a14="http://schemas.microsoft.com/office/drawing/2010/main"/>
                      </a:ext>
                    </a:extLst>
                  </a:blip>
                  <a:stretch>
                    <a:fillRect/>
                  </a:stretch>
                </pic:blipFill>
                <pic:spPr>
                  <a:xfrm>
                    <a:off x="0" y="0"/>
                    <a:ext cx="1070605" cy="737420"/>
                  </a:xfrm>
                  <a:prstGeom prst="rect">
                    <a:avLst/>
                  </a:prstGeom>
                </pic:spPr>
              </pic:pic>
            </a:graphicData>
          </a:graphic>
          <wp14:sizeRelH relativeFrom="margin">
            <wp14:pctWidth>0</wp14:pctWidth>
          </wp14:sizeRelH>
          <wp14:sizeRelV relativeFrom="margin">
            <wp14:pctHeight>0</wp14:pctHeight>
          </wp14:sizeRelV>
        </wp:anchor>
      </w:drawing>
    </w:r>
  </w:p>
  <w:p w14:paraId="30B6E824" w14:textId="77777777" w:rsidR="008A7B1A" w:rsidRPr="00001DD5" w:rsidRDefault="008A7B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BF898" w14:textId="77777777" w:rsidR="004C5B5C" w:rsidRDefault="004C5B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0F6"/>
    <w:rsid w:val="00001DD5"/>
    <w:rsid w:val="0000200E"/>
    <w:rsid w:val="0003414B"/>
    <w:rsid w:val="00044BCC"/>
    <w:rsid w:val="00054F8B"/>
    <w:rsid w:val="000606CC"/>
    <w:rsid w:val="000B2745"/>
    <w:rsid w:val="001273A8"/>
    <w:rsid w:val="001D1961"/>
    <w:rsid w:val="001F2C8E"/>
    <w:rsid w:val="00215695"/>
    <w:rsid w:val="00217D1E"/>
    <w:rsid w:val="00241DFC"/>
    <w:rsid w:val="00253C57"/>
    <w:rsid w:val="00255248"/>
    <w:rsid w:val="0027773B"/>
    <w:rsid w:val="00296BD2"/>
    <w:rsid w:val="002A1DA7"/>
    <w:rsid w:val="002B36D6"/>
    <w:rsid w:val="002C029E"/>
    <w:rsid w:val="002D7551"/>
    <w:rsid w:val="002D7EC1"/>
    <w:rsid w:val="003019CD"/>
    <w:rsid w:val="00342A34"/>
    <w:rsid w:val="00343F84"/>
    <w:rsid w:val="003C6672"/>
    <w:rsid w:val="0040389A"/>
    <w:rsid w:val="00410650"/>
    <w:rsid w:val="004B3B57"/>
    <w:rsid w:val="004C3A1B"/>
    <w:rsid w:val="004C5B5C"/>
    <w:rsid w:val="004F3535"/>
    <w:rsid w:val="00504EBB"/>
    <w:rsid w:val="0051164A"/>
    <w:rsid w:val="005526CA"/>
    <w:rsid w:val="005908E7"/>
    <w:rsid w:val="005F0CEC"/>
    <w:rsid w:val="00603493"/>
    <w:rsid w:val="006B4827"/>
    <w:rsid w:val="006B63B8"/>
    <w:rsid w:val="006C46B4"/>
    <w:rsid w:val="006F419F"/>
    <w:rsid w:val="007506B5"/>
    <w:rsid w:val="00765CC6"/>
    <w:rsid w:val="007C39A5"/>
    <w:rsid w:val="0081189B"/>
    <w:rsid w:val="0084616C"/>
    <w:rsid w:val="00886B7B"/>
    <w:rsid w:val="008A7B1A"/>
    <w:rsid w:val="00902CBF"/>
    <w:rsid w:val="00975637"/>
    <w:rsid w:val="009928D7"/>
    <w:rsid w:val="00994D72"/>
    <w:rsid w:val="009E3F86"/>
    <w:rsid w:val="00A352A8"/>
    <w:rsid w:val="00A449CC"/>
    <w:rsid w:val="00AE0EB4"/>
    <w:rsid w:val="00AE1F4A"/>
    <w:rsid w:val="00AE4E6E"/>
    <w:rsid w:val="00B92D69"/>
    <w:rsid w:val="00BF248C"/>
    <w:rsid w:val="00C052B1"/>
    <w:rsid w:val="00C17B1C"/>
    <w:rsid w:val="00C56516"/>
    <w:rsid w:val="00C70566"/>
    <w:rsid w:val="00C764B1"/>
    <w:rsid w:val="00CA2420"/>
    <w:rsid w:val="00D04CAE"/>
    <w:rsid w:val="00D21588"/>
    <w:rsid w:val="00D41670"/>
    <w:rsid w:val="00D4441A"/>
    <w:rsid w:val="00D8049B"/>
    <w:rsid w:val="00DB2CAA"/>
    <w:rsid w:val="00DD482E"/>
    <w:rsid w:val="00E035FF"/>
    <w:rsid w:val="00E303AE"/>
    <w:rsid w:val="00EB56CC"/>
    <w:rsid w:val="00ED30F6"/>
    <w:rsid w:val="00F2702D"/>
    <w:rsid w:val="00F33DF2"/>
    <w:rsid w:val="00F51885"/>
    <w:rsid w:val="00F9418C"/>
    <w:rsid w:val="00FA0DB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DC86B"/>
  <w15:chartTrackingRefBased/>
  <w15:docId w15:val="{DED319FC-D124-4B54-AA83-C7A2AE929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43F84"/>
  </w:style>
  <w:style w:type="paragraph" w:styleId="Heading1">
    <w:name w:val="heading 1"/>
    <w:basedOn w:val="Normal"/>
    <w:next w:val="Normal"/>
    <w:link w:val="Heading1Char"/>
    <w:uiPriority w:val="9"/>
    <w:rsid w:val="00DD48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rsid w:val="00DD48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48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48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48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48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48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48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48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8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48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48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48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48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48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48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48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482E"/>
    <w:rPr>
      <w:rFonts w:eastAsiaTheme="majorEastAsia" w:cstheme="majorBidi"/>
      <w:color w:val="272727" w:themeColor="text1" w:themeTint="D8"/>
    </w:rPr>
  </w:style>
  <w:style w:type="paragraph" w:styleId="Title">
    <w:name w:val="Title"/>
    <w:basedOn w:val="Normal"/>
    <w:next w:val="Normal"/>
    <w:link w:val="TitleChar"/>
    <w:uiPriority w:val="10"/>
    <w:rsid w:val="00DD48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48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DD48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48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DD482E"/>
    <w:pPr>
      <w:spacing w:before="160"/>
      <w:jc w:val="center"/>
    </w:pPr>
    <w:rPr>
      <w:i/>
      <w:iCs/>
      <w:color w:val="404040" w:themeColor="text1" w:themeTint="BF"/>
    </w:rPr>
  </w:style>
  <w:style w:type="character" w:customStyle="1" w:styleId="QuoteChar">
    <w:name w:val="Quote Char"/>
    <w:basedOn w:val="DefaultParagraphFont"/>
    <w:link w:val="Quote"/>
    <w:uiPriority w:val="29"/>
    <w:rsid w:val="00DD482E"/>
    <w:rPr>
      <w:i/>
      <w:iCs/>
      <w:color w:val="404040" w:themeColor="text1" w:themeTint="BF"/>
    </w:rPr>
  </w:style>
  <w:style w:type="paragraph" w:styleId="ListParagraph">
    <w:name w:val="List Paragraph"/>
    <w:basedOn w:val="Normal"/>
    <w:uiPriority w:val="34"/>
    <w:rsid w:val="00DD482E"/>
    <w:pPr>
      <w:ind w:left="720"/>
      <w:contextualSpacing/>
    </w:pPr>
  </w:style>
  <w:style w:type="character" w:styleId="IntenseEmphasis">
    <w:name w:val="Intense Emphasis"/>
    <w:basedOn w:val="DefaultParagraphFont"/>
    <w:uiPriority w:val="21"/>
    <w:rsid w:val="00DD482E"/>
    <w:rPr>
      <w:i/>
      <w:iCs/>
      <w:color w:val="0F4761" w:themeColor="accent1" w:themeShade="BF"/>
    </w:rPr>
  </w:style>
  <w:style w:type="paragraph" w:styleId="IntenseQuote">
    <w:name w:val="Intense Quote"/>
    <w:basedOn w:val="Normal"/>
    <w:next w:val="Normal"/>
    <w:link w:val="IntenseQuoteChar"/>
    <w:uiPriority w:val="30"/>
    <w:rsid w:val="00DD48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482E"/>
    <w:rPr>
      <w:i/>
      <w:iCs/>
      <w:color w:val="0F4761" w:themeColor="accent1" w:themeShade="BF"/>
    </w:rPr>
  </w:style>
  <w:style w:type="character" w:styleId="IntenseReference">
    <w:name w:val="Intense Reference"/>
    <w:basedOn w:val="DefaultParagraphFont"/>
    <w:uiPriority w:val="32"/>
    <w:rsid w:val="00DD482E"/>
    <w:rPr>
      <w:b/>
      <w:bCs/>
      <w:smallCaps/>
      <w:color w:val="0F4761" w:themeColor="accent1" w:themeShade="BF"/>
      <w:spacing w:val="5"/>
    </w:rPr>
  </w:style>
  <w:style w:type="paragraph" w:styleId="Header">
    <w:name w:val="header"/>
    <w:basedOn w:val="Normal"/>
    <w:link w:val="HeaderChar"/>
    <w:uiPriority w:val="99"/>
    <w:unhideWhenUsed/>
    <w:rsid w:val="00DD48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82E"/>
  </w:style>
  <w:style w:type="paragraph" w:styleId="Footer">
    <w:name w:val="footer"/>
    <w:basedOn w:val="Normal"/>
    <w:link w:val="FooterChar"/>
    <w:uiPriority w:val="99"/>
    <w:unhideWhenUsed/>
    <w:rsid w:val="00DD48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82E"/>
  </w:style>
  <w:style w:type="paragraph" w:customStyle="1" w:styleId="Headline">
    <w:name w:val="Headline"/>
    <w:basedOn w:val="Title"/>
    <w:link w:val="HeadlineChar"/>
    <w:qFormat/>
    <w:rsid w:val="004F3535"/>
    <w:pPr>
      <w:spacing w:after="120" w:line="276" w:lineRule="auto"/>
      <w:contextualSpacing w:val="0"/>
    </w:pPr>
    <w:rPr>
      <w:rFonts w:ascii="Aime" w:hAnsi="Aime"/>
      <w:color w:val="481F4D"/>
    </w:rPr>
  </w:style>
  <w:style w:type="character" w:customStyle="1" w:styleId="HeadlineChar">
    <w:name w:val="Headline Char"/>
    <w:basedOn w:val="TitleChar"/>
    <w:link w:val="Headline"/>
    <w:rsid w:val="004F3535"/>
    <w:rPr>
      <w:rFonts w:ascii="Aime" w:eastAsiaTheme="majorEastAsia" w:hAnsi="Aime" w:cstheme="majorBidi"/>
      <w:color w:val="481F4D"/>
      <w:spacing w:val="-10"/>
      <w:kern w:val="28"/>
      <w:sz w:val="56"/>
      <w:szCs w:val="56"/>
    </w:rPr>
  </w:style>
  <w:style w:type="paragraph" w:customStyle="1" w:styleId="Subheading">
    <w:name w:val="Subheading"/>
    <w:basedOn w:val="Title"/>
    <w:link w:val="SubheadingChar"/>
    <w:qFormat/>
    <w:rsid w:val="004F3535"/>
    <w:pPr>
      <w:spacing w:after="240" w:line="276" w:lineRule="auto"/>
      <w:contextualSpacing w:val="0"/>
    </w:pPr>
    <w:rPr>
      <w:rFonts w:ascii="Inter Tight" w:hAnsi="Inter Tight" w:cs="Inter Tight"/>
      <w:color w:val="481F4D"/>
      <w:sz w:val="28"/>
      <w:szCs w:val="28"/>
    </w:rPr>
  </w:style>
  <w:style w:type="character" w:customStyle="1" w:styleId="SubheadingChar">
    <w:name w:val="Subheading Char"/>
    <w:basedOn w:val="TitleChar"/>
    <w:link w:val="Subheading"/>
    <w:rsid w:val="004F3535"/>
    <w:rPr>
      <w:rFonts w:ascii="Inter Tight" w:eastAsiaTheme="majorEastAsia" w:hAnsi="Inter Tight" w:cs="Inter Tight"/>
      <w:color w:val="481F4D"/>
      <w:spacing w:val="-10"/>
      <w:kern w:val="28"/>
      <w:sz w:val="28"/>
      <w:szCs w:val="28"/>
    </w:rPr>
  </w:style>
  <w:style w:type="paragraph" w:customStyle="1" w:styleId="Body">
    <w:name w:val="Body"/>
    <w:basedOn w:val="Title"/>
    <w:link w:val="BodyChar"/>
    <w:qFormat/>
    <w:rsid w:val="004F3535"/>
    <w:pPr>
      <w:spacing w:after="120" w:line="276" w:lineRule="auto"/>
      <w:contextualSpacing w:val="0"/>
    </w:pPr>
    <w:rPr>
      <w:rFonts w:ascii="Inter 18pt" w:hAnsi="Inter 18pt"/>
      <w:sz w:val="20"/>
      <w:szCs w:val="20"/>
      <w:lang w:val="en-US"/>
    </w:rPr>
  </w:style>
  <w:style w:type="character" w:customStyle="1" w:styleId="BodyChar">
    <w:name w:val="Body Char"/>
    <w:basedOn w:val="TitleChar"/>
    <w:link w:val="Body"/>
    <w:rsid w:val="004F3535"/>
    <w:rPr>
      <w:rFonts w:ascii="Inter 18pt" w:eastAsiaTheme="majorEastAsia" w:hAnsi="Inter 18pt" w:cstheme="majorBidi"/>
      <w:spacing w:val="-10"/>
      <w:kern w:val="28"/>
      <w:sz w:val="20"/>
      <w:szCs w:val="20"/>
      <w:lang w:val="en-US"/>
    </w:rPr>
  </w:style>
  <w:style w:type="paragraph" w:customStyle="1" w:styleId="SubheadingItalics">
    <w:name w:val="Subheading Italics"/>
    <w:basedOn w:val="Subheading"/>
    <w:link w:val="SubheadingItalicsChar"/>
    <w:qFormat/>
    <w:rsid w:val="004F3535"/>
    <w:rPr>
      <w:i/>
      <w:iCs/>
    </w:rPr>
  </w:style>
  <w:style w:type="character" w:customStyle="1" w:styleId="SubheadingItalicsChar">
    <w:name w:val="Subheading Italics Char"/>
    <w:basedOn w:val="SubheadingChar"/>
    <w:link w:val="SubheadingItalics"/>
    <w:rsid w:val="004F3535"/>
    <w:rPr>
      <w:rFonts w:ascii="Inter Tight" w:eastAsiaTheme="majorEastAsia" w:hAnsi="Inter Tight" w:cs="Inter Tight"/>
      <w:i/>
      <w:iCs/>
      <w:color w:val="481F4D"/>
      <w:spacing w:val="-10"/>
      <w:kern w:val="28"/>
      <w:sz w:val="28"/>
      <w:szCs w:val="28"/>
    </w:rPr>
  </w:style>
  <w:style w:type="paragraph" w:customStyle="1" w:styleId="Captions">
    <w:name w:val="Captions"/>
    <w:basedOn w:val="Body"/>
    <w:link w:val="CaptionsChar"/>
    <w:qFormat/>
    <w:rsid w:val="004F3535"/>
    <w:pPr>
      <w:spacing w:line="240" w:lineRule="auto"/>
    </w:pPr>
    <w:rPr>
      <w:rFonts w:ascii="Space Mono" w:hAnsi="Space Mono"/>
    </w:rPr>
  </w:style>
  <w:style w:type="character" w:customStyle="1" w:styleId="CaptionsChar">
    <w:name w:val="Captions Char"/>
    <w:basedOn w:val="BodyChar"/>
    <w:link w:val="Captions"/>
    <w:rsid w:val="004F3535"/>
    <w:rPr>
      <w:rFonts w:ascii="Space Mono" w:eastAsiaTheme="majorEastAsia" w:hAnsi="Space Mono" w:cstheme="majorBidi"/>
      <w:spacing w:val="-10"/>
      <w:kern w:val="28"/>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4050713">
      <w:bodyDiv w:val="1"/>
      <w:marLeft w:val="0"/>
      <w:marRight w:val="0"/>
      <w:marTop w:val="0"/>
      <w:marBottom w:val="0"/>
      <w:divBdr>
        <w:top w:val="none" w:sz="0" w:space="0" w:color="auto"/>
        <w:left w:val="none" w:sz="0" w:space="0" w:color="auto"/>
        <w:bottom w:val="none" w:sz="0" w:space="0" w:color="auto"/>
        <w:right w:val="none" w:sz="0" w:space="0" w:color="auto"/>
      </w:divBdr>
    </w:div>
    <w:div w:id="1954244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chaelMoylan\OneDrive%20-%20McGrath%20Foundation\Desktop\MF_WORD%20TEMPLATE_COMMUNITY%20FRIEN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ubLabels xmlns="9817472d-2c99-4331-b8c8-93806dd9f95e" xsi:nil="true"/>
    <Label xmlns="9817472d-2c99-4331-b8c8-93806dd9f95e">Community</Label>
    <FileType xmlns="9817472d-2c99-4331-b8c8-93806dd9f95e" xsi:nil="true"/>
    <TaxCatchAll xmlns="6f8cfe8f-7469-40a0-8f33-bfa0f1dabf95" xsi:nil="true"/>
    <FileName xmlns="9817472d-2c99-4331-b8c8-93806dd9f95e" xsi:nil="true"/>
    <Team xmlns="9817472d-2c99-4331-b8c8-93806dd9f95e">Cricket and Community</Team>
    <Month xmlns="9817472d-2c99-4331-b8c8-93806dd9f95e" xsi:nil="true"/>
    <Status xmlns="9817472d-2c99-4331-b8c8-93806dd9f95e">Final</Status>
    <Comments xmlns="9817472d-2c99-4331-b8c8-93806dd9f95e" xsi:nil="true"/>
    <lcf76f155ced4ddcb4097134ff3c332f xmlns="9817472d-2c99-4331-b8c8-93806dd9f95e">
      <Terms xmlns="http://schemas.microsoft.com/office/infopath/2007/PartnerControls"/>
    </lcf76f155ced4ddcb4097134ff3c332f>
    <TopicTags xmlns="9817472d-2c99-4331-b8c8-93806dd9f95e">Resources</TopicTags>
    <FinancialYear xmlns="9817472d-2c99-4331-b8c8-93806dd9f95e">2025</FinancialYear>
    <DocumentDate xmlns="9817472d-2c99-4331-b8c8-93806dd9f95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F95D207B8D0444E9B04DF69829AD616" ma:contentTypeVersion="29" ma:contentTypeDescription="Create a new document." ma:contentTypeScope="" ma:versionID="cbc008c95f4be183944ba38e6a4c5b48">
  <xsd:schema xmlns:xsd="http://www.w3.org/2001/XMLSchema" xmlns:xs="http://www.w3.org/2001/XMLSchema" xmlns:p="http://schemas.microsoft.com/office/2006/metadata/properties" xmlns:ns2="9817472d-2c99-4331-b8c8-93806dd9f95e" xmlns:ns3="6f8cfe8f-7469-40a0-8f33-bfa0f1dabf95" targetNamespace="http://schemas.microsoft.com/office/2006/metadata/properties" ma:root="true" ma:fieldsID="d18960aee5333f0d06c2530fda24caf3" ns2:_="" ns3:_="">
    <xsd:import namespace="9817472d-2c99-4331-b8c8-93806dd9f95e"/>
    <xsd:import namespace="6f8cfe8f-7469-40a0-8f33-bfa0f1dabf95"/>
    <xsd:element name="properties">
      <xsd:complexType>
        <xsd:sequence>
          <xsd:element name="documentManagement">
            <xsd:complexType>
              <xsd:all>
                <xsd:element ref="ns2:Label" minOccurs="0"/>
                <xsd:element ref="ns2:TopicTags" minOccurs="0"/>
                <xsd:element ref="ns2:FinancialYear" minOccurs="0"/>
                <xsd:element ref="ns2:SubLabels" minOccurs="0"/>
                <xsd:element ref="ns2:Team" minOccurs="0"/>
                <xsd:element ref="ns2:Month" minOccurs="0"/>
                <xsd:element ref="ns2:FileName" minOccurs="0"/>
                <xsd:element ref="ns2:DocumentDate" minOccurs="0"/>
                <xsd:element ref="ns2:Status" minOccurs="0"/>
                <xsd:element ref="ns2:Comments" minOccurs="0"/>
                <xsd:element ref="ns2:FileType"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17472d-2c99-4331-b8c8-93806dd9f95e" elementFormDefault="qualified">
    <xsd:import namespace="http://schemas.microsoft.com/office/2006/documentManagement/types"/>
    <xsd:import namespace="http://schemas.microsoft.com/office/infopath/2007/PartnerControls"/>
    <xsd:element name="Label" ma:index="1" nillable="true" ma:displayName="Label-Campaign" ma:format="Dropdown" ma:internalName="Label">
      <xsd:simpleType>
        <xsd:restriction base="dms:Choice">
          <xsd:enumeration value="DryJuly"/>
          <xsd:enumeration value="PSD"/>
          <xsd:enumeration value="Strategies and Budgets"/>
          <xsd:enumeration value="Admin"/>
          <xsd:enumeration value="Merchandise"/>
          <xsd:enumeration value="Community"/>
          <xsd:enumeration value="Noosa Fun Run"/>
          <xsd:enumeration value="Central Coast Mariners"/>
          <xsd:enumeration value="Pink Hoops"/>
          <xsd:enumeration value="IND event"/>
          <xsd:enumeration value="BCAM event"/>
          <xsd:enumeration value="Pink is the Colour"/>
          <xsd:enumeration value="PSD Case Studies"/>
          <xsd:enumeration value="PUYT"/>
          <xsd:enumeration value="Speaker"/>
          <xsd:enumeration value="Tea with Tracy"/>
        </xsd:restriction>
      </xsd:simpleType>
    </xsd:element>
    <xsd:element name="TopicTags" ma:index="2" nillable="true" ma:displayName="Topic &amp; Tags" ma:format="Dropdown" ma:internalName="TopicTags">
      <xsd:simpleType>
        <xsd:restriction base="dms:Choice">
          <xsd:enumeration value="Budget"/>
          <xsd:enumeration value="Strategy"/>
          <xsd:enumeration value="Policy"/>
          <xsd:enumeration value="Digital_Strategy"/>
          <xsd:enumeration value="Payment"/>
          <xsd:enumeration value="Case_Studies"/>
          <xsd:enumeration value="Marketing"/>
          <xsd:enumeration value="Planning"/>
          <xsd:enumeration value="PR_Media"/>
          <xsd:enumeration value="Workplace"/>
          <xsd:enumeration value="Report"/>
          <xsd:enumeration value="Review"/>
          <xsd:enumeration value="Resources"/>
          <xsd:enumeration value="Speaker"/>
          <xsd:enumeration value="DonorJourney"/>
          <xsd:enumeration value="Merchandise"/>
          <xsd:enumeration value="Presentations"/>
          <xsd:enumeration value="Terms_and_Conditions"/>
          <xsd:enumeration value="Travel"/>
          <xsd:enumeration value="Agreements"/>
          <xsd:enumeration value="Volunteers"/>
          <xsd:enumeration value="Templates"/>
          <xsd:enumeration value="Attendees"/>
          <xsd:enumeration value="Briefs"/>
          <xsd:enumeration value="Funraisin"/>
          <xsd:enumeration value="Communityevents"/>
          <xsd:enumeration value="Waivers"/>
          <xsd:enumeration value="PR_and_Media"/>
          <xsd:enumeration value="Design"/>
          <xsd:enumeration value="Recruitment"/>
          <xsd:enumeration value="CorporatePartner"/>
          <xsd:enumeration value="Disputes"/>
          <xsd:enumeration value="Acknowledge"/>
          <xsd:enumeration value="grants"/>
          <xsd:enumeration value="Incentives"/>
          <xsd:enumeration value="Onboarding"/>
          <xsd:enumeration value="Data"/>
          <xsd:enumeration value="Kit"/>
          <xsd:enumeration value="Events"/>
          <xsd:enumeration value="Remittance"/>
          <xsd:enumeration value="Venue"/>
          <xsd:enumeration value="Application"/>
          <xsd:enumeration value="Post Event"/>
          <xsd:enumeration value="Supplier"/>
          <xsd:enumeration value="Entertainment"/>
          <xsd:enumeration value="Support"/>
          <xsd:enumeration value="Styling"/>
          <xsd:enumeration value="eDM Briefs"/>
          <xsd:enumeration value="F2F"/>
          <xsd:enumeration value="Merchandise Images"/>
          <xsd:enumeration value="New Range"/>
          <xsd:enumeration value="Order Confrmations"/>
          <xsd:enumeration value="Shop Pink Details"/>
          <xsd:enumeration value="CEO Challenge"/>
          <xsd:enumeration value="Dollar Matching"/>
          <xsd:enumeration value="Photos"/>
          <xsd:enumeration value="Outreach"/>
          <xsd:enumeration value="Fundraisers"/>
          <xsd:enumeration value="Lunch with Tracy"/>
          <xsd:enumeration value="EventsAir"/>
        </xsd:restriction>
      </xsd:simpleType>
    </xsd:element>
    <xsd:element name="FinancialYear" ma:index="3" nillable="true" ma:displayName="Year" ma:format="Dropdown" ma:indexed="true" ma:internalName="FinancialYear">
      <xsd:simpleType>
        <xsd:restriction base="dms:Choice">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restriction>
      </xsd:simpleType>
    </xsd:element>
    <xsd:element name="SubLabels" ma:index="4" nillable="true" ma:displayName="Subtag" ma:format="Dropdown" ma:internalName="SubLabels">
      <xsd:simpleType>
        <xsd:restriction base="dms:Choice">
          <xsd:enumeration value="Photos"/>
          <xsd:enumeration value="Launch"/>
          <xsd:enumeration value="Donor Journey"/>
          <xsd:enumeration value="Retention"/>
          <xsd:enumeration value="Acquisition"/>
          <xsd:enumeration value="Photos"/>
          <xsd:enumeration value="Uplift"/>
          <xsd:enumeration value="Incentives"/>
          <xsd:enumeration value="Teleagency"/>
          <xsd:enumeration value="Video"/>
          <xsd:enumeration value="Prabodh"/>
          <xsd:enumeration value="Invoices"/>
          <xsd:enumeration value="Quotes"/>
          <xsd:enumeration value="Receipts"/>
          <xsd:enumeration value="VIP"/>
          <xsd:enumeration value="Speech"/>
          <xsd:enumeration value="Care"/>
          <xsd:enumeration value="Venues"/>
          <xsd:enumeration value="Mockups"/>
          <xsd:enumeration value="eDM Reports"/>
          <xsd:enumeration value="Credit notes"/>
        </xsd:restriction>
      </xsd:simpleType>
    </xsd:element>
    <xsd:element name="Team" ma:index="5" nillable="true" ma:displayName="Team" ma:default="Cricket and Community" ma:format="Dropdown" ma:internalName="Team" ma:readOnly="false">
      <xsd:simpleType>
        <xsd:restriction base="dms:Choice">
          <xsd:enumeration value="Platform &amp; Security"/>
          <xsd:enumeration value="IT"/>
          <xsd:enumeration value="Enterprise Application"/>
          <xsd:enumeration value="Projects"/>
          <xsd:enumeration value="People &amp; Culture"/>
          <xsd:enumeration value="Finance"/>
          <xsd:enumeration value="Donor Services"/>
          <xsd:enumeration value="Marketing and Revenue"/>
          <xsd:enumeration value="Brand and Marketing"/>
          <xsd:enumeration value="Corporate Partnerships"/>
          <xsd:enumeration value="Cricket and Community"/>
          <xsd:enumeration value="Donor Services"/>
          <xsd:enumeration value="Nursing Program"/>
          <xsd:enumeration value="CEO"/>
          <xsd:enumeration value="Leadership"/>
        </xsd:restriction>
      </xsd:simpleType>
    </xsd:element>
    <xsd:element name="Month" ma:index="6" nillable="true" ma:displayName="Month" ma:format="Dropdown" ma:internalName="Month" ma:readOnly="false">
      <xsd:simpleType>
        <xsd:restriction base="dms:Choice">
          <xsd:enumeration value="Jan"/>
          <xsd:enumeration value="Feb"/>
          <xsd:enumeration value="Mar"/>
          <xsd:enumeration value="Apr"/>
          <xsd:enumeration value="May"/>
          <xsd:enumeration value="Jun"/>
          <xsd:enumeration value="Jul"/>
          <xsd:enumeration value="Aug"/>
          <xsd:enumeration value="Sep"/>
          <xsd:enumeration value="Oct"/>
          <xsd:enumeration value="Nov"/>
          <xsd:enumeration value="Dec"/>
        </xsd:restriction>
      </xsd:simpleType>
    </xsd:element>
    <xsd:element name="FileName" ma:index="7" nillable="true" ma:displayName="File Name" ma:format="Dropdown" ma:indexed="true" ma:internalName="FileName">
      <xsd:simpleType>
        <xsd:restriction base="dms:Text">
          <xsd:maxLength value="255"/>
        </xsd:restriction>
      </xsd:simpleType>
    </xsd:element>
    <xsd:element name="DocumentDate" ma:index="8" nillable="true" ma:displayName="Document Date" ma:format="DateOnly" ma:indexed="true" ma:internalName="DocumentDate">
      <xsd:simpleType>
        <xsd:restriction base="dms:DateTime"/>
      </xsd:simpleType>
    </xsd:element>
    <xsd:element name="Status" ma:index="9" nillable="true" ma:displayName="Status" ma:default="Final" ma:format="Dropdown" ma:internalName="Status">
      <xsd:simpleType>
        <xsd:restriction base="dms:Choice">
          <xsd:enumeration value="Final"/>
          <xsd:enumeration value="Draft"/>
          <xsd:enumeration value="Archived"/>
          <xsd:enumeration value="Confidential"/>
          <xsd:enumeration value="In Review"/>
        </xsd:restriction>
      </xsd:simpleType>
    </xsd:element>
    <xsd:element name="Comments" ma:index="10" nillable="true" ma:displayName="Comments" ma:format="Dropdown" ma:internalName="Comments" ma:readOnly="false">
      <xsd:simpleType>
        <xsd:restriction base="dms:Note">
          <xsd:maxLength value="255"/>
        </xsd:restriction>
      </xsd:simpleType>
    </xsd:element>
    <xsd:element name="FileType" ma:index="11" nillable="true" ma:displayName="File Type" ma:format="Dropdown" ma:internalName="FileType">
      <xsd:simpleType>
        <xsd:restriction base="dms:Choice">
          <xsd:enumeration value="PDF"/>
          <xsd:enumeration value="Word"/>
          <xsd:enumeration value="PPT"/>
          <xsd:enumeration value="Txt"/>
          <xsd:enumeration value="Excel"/>
          <xsd:enumeration value="Video"/>
          <xsd:enumeration value="Visio"/>
          <xsd:enumeration value="PNG"/>
        </xsd:restriction>
      </xsd:simpleType>
    </xsd:element>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63812f3-f910-4d61-83a3-ea9e2af6d8d6" ma:termSetId="09814cd3-568e-fe90-9814-8d621ff8fb84" ma:anchorId="fba54fb3-c3e1-fe81-a776-ca4b69148c4d" ma:open="true" ma:isKeyword="false">
      <xsd:complexType>
        <xsd:sequence>
          <xsd:element ref="pc:Terms" minOccurs="0" maxOccurs="1"/>
        </xsd:sequence>
      </xsd:complexType>
    </xsd:element>
    <xsd:element name="MediaServiceDateTaken" ma:index="26" nillable="true" ma:displayName="MediaServiceDateTaken" ma:hidden="true" ma:indexed="true" ma:internalName="MediaServiceDateTaken" ma:readOnly="true">
      <xsd:simpleType>
        <xsd:restriction base="dms:Text"/>
      </xsd:simpleType>
    </xsd:element>
    <xsd:element name="MediaServiceOCR" ma:index="27" nillable="true" ma:displayName="Extracted Text" ma:hidden="true" ma:internalName="MediaServiceOCR"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LengthInSeconds" ma:index="30" nillable="true" ma:displayName="MediaLengthInSeconds" ma:hidden="true" ma:internalName="MediaLengthInSeconds" ma:readOnly="true">
      <xsd:simpleType>
        <xsd:restriction base="dms:Unknown"/>
      </xsd:simpleType>
    </xsd:element>
    <xsd:element name="MediaServiceLocation" ma:index="3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8cfe8f-7469-40a0-8f33-bfa0f1dabf95"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970ef685-e154-4175-8cd1-3f6a1f67c7ed}" ma:internalName="TaxCatchAll" ma:readOnly="false" ma:showField="CatchAllData" ma:web="6f8cfe8f-7469-40a0-8f33-bfa0f1dabf95">
      <xsd:complexType>
        <xsd:complexContent>
          <xsd:extension base="dms:MultiChoiceLookup">
            <xsd:sequence>
              <xsd:element name="Value" type="dms:Lookup" maxOccurs="unbounded" minOccurs="0" nillable="true"/>
            </xsd:sequence>
          </xsd:extension>
        </xsd:complexContent>
      </xsd:complexType>
    </xsd:element>
    <xsd:element name="SharedWithUsers" ma:index="3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5E8347-BCEA-49B5-8633-C9BFB7F442F9}">
  <ds:schemaRefs>
    <ds:schemaRef ds:uri="http://schemas.microsoft.com/office/2006/metadata/properties"/>
    <ds:schemaRef ds:uri="http://schemas.microsoft.com/office/infopath/2007/PartnerControls"/>
    <ds:schemaRef ds:uri="9817472d-2c99-4331-b8c8-93806dd9f95e"/>
    <ds:schemaRef ds:uri="6f8cfe8f-7469-40a0-8f33-bfa0f1dabf95"/>
  </ds:schemaRefs>
</ds:datastoreItem>
</file>

<file path=customXml/itemProps2.xml><?xml version="1.0" encoding="utf-8"?>
<ds:datastoreItem xmlns:ds="http://schemas.openxmlformats.org/officeDocument/2006/customXml" ds:itemID="{6F3F0C98-8B3B-46C5-AC26-71C71497DFD0}">
  <ds:schemaRefs>
    <ds:schemaRef ds:uri="http://schemas.microsoft.com/sharepoint/v3/contenttype/forms"/>
  </ds:schemaRefs>
</ds:datastoreItem>
</file>

<file path=customXml/itemProps3.xml><?xml version="1.0" encoding="utf-8"?>
<ds:datastoreItem xmlns:ds="http://schemas.openxmlformats.org/officeDocument/2006/customXml" ds:itemID="{943F24D4-D11F-4FC1-94DF-0DB92ABDAE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17472d-2c99-4331-b8c8-93806dd9f95e"/>
    <ds:schemaRef ds:uri="6f8cfe8f-7469-40a0-8f33-bfa0f1dabf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MF_WORD TEMPLATE_COMMUNITY FRIEND</Template>
  <TotalTime>14</TotalTime>
  <Pages>2</Pages>
  <Words>254</Words>
  <Characters>1451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Moylan</dc:creator>
  <cp:keywords/>
  <dc:description/>
  <cp:lastModifiedBy>Wiebke Thiel</cp:lastModifiedBy>
  <cp:revision>10</cp:revision>
  <cp:lastPrinted>2024-09-02T23:28:00Z</cp:lastPrinted>
  <dcterms:created xsi:type="dcterms:W3CDTF">2024-10-23T05:38:00Z</dcterms:created>
  <dcterms:modified xsi:type="dcterms:W3CDTF">2025-07-20T23:16:00Z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0x0101008F95D207B8D0444E9B04DF69829AD616</vt:lpwstr>
  </property>
  <property fmtid="{D5CDD505-2E9C-101B-9397-08002B2CF9AE}" pid="3" name="MediaServiceImageTags">
    <vt:lpwstr/>
  </property>
</Properties>
</file>