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912A7" w14:textId="77777777" w:rsidR="00514C46" w:rsidRDefault="00514C46" w:rsidP="00D16E30">
      <w:pPr>
        <w:pStyle w:val="Body"/>
        <w:rPr>
          <w:color w:val="FF00A8"/>
          <w:lang w:val="en-AU"/>
        </w:rPr>
      </w:pPr>
    </w:p>
    <w:p w14:paraId="42EE741B" w14:textId="7327B073" w:rsidR="00D16E30" w:rsidRPr="00D16E30" w:rsidRDefault="00D16E30" w:rsidP="00D16E30">
      <w:pPr>
        <w:pStyle w:val="Body"/>
        <w:rPr>
          <w:color w:val="FF00A8"/>
          <w:lang w:val="en-AU"/>
        </w:rPr>
      </w:pPr>
      <w:r w:rsidRPr="00D16E30">
        <w:rPr>
          <w:color w:val="FF00A8"/>
          <w:lang w:val="en-AU"/>
        </w:rPr>
        <w:t>[Insert Date] </w:t>
      </w:r>
      <w:r w:rsidRPr="00D16E30">
        <w:rPr>
          <w:color w:val="FF00A8"/>
          <w:lang w:val="en-AU"/>
        </w:rPr>
        <w:br/>
      </w:r>
    </w:p>
    <w:p w14:paraId="11FE15E2" w14:textId="6E36AF42" w:rsidR="00D16E30" w:rsidRDefault="00D16E30" w:rsidP="00D16E30">
      <w:pPr>
        <w:pStyle w:val="Body"/>
        <w:rPr>
          <w:lang w:val="en-AU"/>
        </w:rPr>
      </w:pPr>
      <w:r w:rsidRPr="00D16E30">
        <w:rPr>
          <w:color w:val="FF00A8"/>
          <w:lang w:val="en-AU"/>
        </w:rPr>
        <w:t>[Company] </w:t>
      </w:r>
      <w:r w:rsidRPr="00D16E30">
        <w:rPr>
          <w:color w:val="FF00A8"/>
          <w:lang w:val="en-AU"/>
        </w:rPr>
        <w:br/>
        <w:t>[Address 1] </w:t>
      </w:r>
      <w:r w:rsidRPr="00D16E30">
        <w:rPr>
          <w:color w:val="FF00A8"/>
          <w:lang w:val="en-AU"/>
        </w:rPr>
        <w:br/>
        <w:t>[Address 2] </w:t>
      </w:r>
      <w:r w:rsidRPr="00D16E30">
        <w:rPr>
          <w:color w:val="FF00A8"/>
          <w:lang w:val="en-AU"/>
        </w:rPr>
        <w:br/>
        <w:t>[Address 3]</w:t>
      </w:r>
      <w:r w:rsidRPr="00D16E30">
        <w:rPr>
          <w:lang w:val="en-AU"/>
        </w:rPr>
        <w:t> </w:t>
      </w:r>
      <w:r w:rsidRPr="00D16E30">
        <w:rPr>
          <w:lang w:val="en-AU"/>
        </w:rPr>
        <w:br/>
      </w:r>
    </w:p>
    <w:p w14:paraId="7F4BB57B" w14:textId="767F7024" w:rsidR="00D16E30" w:rsidRPr="00D16E30" w:rsidRDefault="00D16E30" w:rsidP="00D16E30">
      <w:pPr>
        <w:pStyle w:val="Body"/>
        <w:rPr>
          <w:lang w:val="en-AU"/>
        </w:rPr>
      </w:pPr>
      <w:r w:rsidRPr="00D16E30">
        <w:rPr>
          <w:lang w:val="en-AU"/>
        </w:rPr>
        <w:t xml:space="preserve">Dear </w:t>
      </w:r>
      <w:r w:rsidRPr="00D16E30">
        <w:rPr>
          <w:color w:val="FF00A8"/>
          <w:lang w:val="en-AU"/>
        </w:rPr>
        <w:t>&lt;insert name&gt;</w:t>
      </w:r>
      <w:r w:rsidRPr="00D16E30">
        <w:rPr>
          <w:lang w:val="en-AU"/>
        </w:rPr>
        <w:t>, </w:t>
      </w:r>
    </w:p>
    <w:p w14:paraId="167E2A32" w14:textId="77777777" w:rsidR="00D16E30" w:rsidRPr="00D16E30" w:rsidRDefault="00D16E30" w:rsidP="00D16E30">
      <w:pPr>
        <w:pStyle w:val="Body"/>
        <w:rPr>
          <w:lang w:val="en-AU"/>
        </w:rPr>
      </w:pPr>
      <w:r w:rsidRPr="00D16E30">
        <w:rPr>
          <w:lang w:val="en-AU"/>
        </w:rPr>
        <w:t> </w:t>
      </w:r>
      <w:r w:rsidRPr="00D16E30">
        <w:rPr>
          <w:lang w:val="en-AU"/>
        </w:rPr>
        <w:br/>
      </w:r>
      <w:r w:rsidRPr="00D16E30">
        <w:rPr>
          <w:color w:val="FF00A8"/>
          <w:lang w:val="en-AU"/>
        </w:rPr>
        <w:t xml:space="preserve">&lt;insert name/organisation name&gt; </w:t>
      </w:r>
      <w:r w:rsidRPr="00D16E30">
        <w:rPr>
          <w:lang w:val="en-AU"/>
        </w:rPr>
        <w:t xml:space="preserve">will be </w:t>
      </w:r>
      <w:r w:rsidRPr="00D16E30">
        <w:rPr>
          <w:color w:val="FF00A8"/>
          <w:lang w:val="en-AU"/>
        </w:rPr>
        <w:t>&lt;insert event activity e.g. turning pink and launching a new pink menu&gt;</w:t>
      </w:r>
      <w:r w:rsidRPr="00D16E30">
        <w:rPr>
          <w:lang w:val="en-AU"/>
        </w:rPr>
        <w:t xml:space="preserve"> on </w:t>
      </w:r>
      <w:r w:rsidRPr="00D16E30">
        <w:rPr>
          <w:color w:val="FF00A8"/>
          <w:lang w:val="en-AU"/>
        </w:rPr>
        <w:t xml:space="preserve">&lt;insert date&gt; </w:t>
      </w:r>
      <w:r w:rsidRPr="00D16E30">
        <w:rPr>
          <w:lang w:val="en-AU"/>
        </w:rPr>
        <w:t>in support of the McGrath Foundation. </w:t>
      </w:r>
      <w:r w:rsidRPr="00D16E30">
        <w:rPr>
          <w:lang w:val="en-AU"/>
        </w:rPr>
        <w:br/>
        <w:t> </w:t>
      </w:r>
    </w:p>
    <w:p w14:paraId="0125730B" w14:textId="77777777" w:rsidR="00D16E30" w:rsidRPr="00D16E30" w:rsidRDefault="00D16E30" w:rsidP="00D16E30">
      <w:pPr>
        <w:pStyle w:val="Body"/>
        <w:rPr>
          <w:lang w:val="en-AU"/>
        </w:rPr>
      </w:pPr>
      <w:r w:rsidRPr="00D16E30">
        <w:rPr>
          <w:lang w:val="en-AU"/>
        </w:rPr>
        <w:t xml:space="preserve">We are reaching out to our local community to help make our </w:t>
      </w:r>
      <w:r w:rsidRPr="00D16E30">
        <w:rPr>
          <w:color w:val="FF00A8"/>
          <w:lang w:val="en-AU"/>
        </w:rPr>
        <w:t xml:space="preserve">&lt;insert event name&gt; </w:t>
      </w:r>
      <w:r w:rsidRPr="00D16E30">
        <w:rPr>
          <w:lang w:val="en-AU"/>
        </w:rPr>
        <w:t xml:space="preserve">a great fundraising success and it would be highly appreciated if you could help us with our fundraising efforts by either donating a prize or </w:t>
      </w:r>
      <w:proofErr w:type="gramStart"/>
      <w:r w:rsidRPr="00D16E30">
        <w:rPr>
          <w:lang w:val="en-AU"/>
        </w:rPr>
        <w:t>making a donation</w:t>
      </w:r>
      <w:proofErr w:type="gramEnd"/>
      <w:r w:rsidRPr="00D16E30">
        <w:rPr>
          <w:lang w:val="en-AU"/>
        </w:rPr>
        <w:t xml:space="preserve"> towards our event in support of the McGrath Foundation as we will be having </w:t>
      </w:r>
      <w:r w:rsidRPr="00D16E30">
        <w:rPr>
          <w:color w:val="FF00A8"/>
          <w:lang w:val="en-AU"/>
        </w:rPr>
        <w:t>&lt;insert event activities e.g. raffles or auctions&gt;</w:t>
      </w:r>
      <w:r w:rsidRPr="00D16E30">
        <w:rPr>
          <w:lang w:val="en-AU"/>
        </w:rPr>
        <w:t>. </w:t>
      </w:r>
    </w:p>
    <w:p w14:paraId="191DE038" w14:textId="2A2F7AF8" w:rsidR="00D16E30" w:rsidRDefault="00D16E30" w:rsidP="00D16E30">
      <w:pPr>
        <w:pStyle w:val="Body"/>
        <w:rPr>
          <w:lang w:val="en-AU"/>
        </w:rPr>
      </w:pPr>
      <w:r w:rsidRPr="00D16E30">
        <w:rPr>
          <w:lang w:val="en-AU"/>
        </w:rPr>
        <w:t> </w:t>
      </w:r>
      <w:r w:rsidRPr="00D16E30">
        <w:rPr>
          <w:lang w:val="en-AU"/>
        </w:rPr>
        <w:br/>
        <w:t>The McGrath Foundation’s purpose is to ensure that no one goes through cancer without the care of a McGrath Cancer Care Nurse. The money raised will help fund McGrath Cancer Care Nurses right across Australia and deliver world leading cancer nursing services to support people and their families through cancer.  </w:t>
      </w:r>
    </w:p>
    <w:p w14:paraId="6BC51D83" w14:textId="77777777" w:rsidR="00D16E30" w:rsidRPr="00D16E30" w:rsidRDefault="00D16E30" w:rsidP="00D16E30">
      <w:pPr>
        <w:pStyle w:val="Body"/>
        <w:rPr>
          <w:lang w:val="en-AU"/>
        </w:rPr>
      </w:pPr>
      <w:r w:rsidRPr="00D16E30">
        <w:rPr>
          <w:lang w:val="en-AU"/>
        </w:rPr>
        <w:t>With almost 1 in 2 people in Australia likely to be diagnosed with cancer by the age of 85, the McGrath Foundation needs your help to ensure no one misses out on care.  </w:t>
      </w:r>
    </w:p>
    <w:p w14:paraId="040A27B0" w14:textId="77777777" w:rsidR="00D16E30" w:rsidRPr="00D16E30" w:rsidRDefault="00D16E30" w:rsidP="00D16E30">
      <w:pPr>
        <w:pStyle w:val="Body"/>
        <w:rPr>
          <w:lang w:val="en-AU"/>
        </w:rPr>
      </w:pPr>
      <w:r w:rsidRPr="00D16E30">
        <w:rPr>
          <w:lang w:val="en-AU"/>
        </w:rPr>
        <w:t> </w:t>
      </w:r>
      <w:r w:rsidRPr="00D16E30">
        <w:rPr>
          <w:lang w:val="en-AU"/>
        </w:rPr>
        <w:br/>
        <w:t xml:space="preserve">The McGrath Foundation is a registered charity and as such monetary donations of $2 or more may be tax deductible. To find out more information about the McGrath Foundation or see how you could make a difference, please visit </w:t>
      </w:r>
      <w:hyperlink r:id="rId6" w:tgtFrame="_blank" w:history="1">
        <w:r w:rsidRPr="00D16E30">
          <w:rPr>
            <w:rStyle w:val="Hyperlink"/>
            <w:lang w:val="en-AU"/>
          </w:rPr>
          <w:t>www.mcgrathfoundation.com.au</w:t>
        </w:r>
      </w:hyperlink>
      <w:r w:rsidRPr="00D16E30">
        <w:rPr>
          <w:lang w:val="en-AU"/>
        </w:rPr>
        <w:t>. </w:t>
      </w:r>
    </w:p>
    <w:p w14:paraId="53F0D483" w14:textId="765D96A1" w:rsidR="00D16E30" w:rsidRDefault="00D16E30" w:rsidP="00D16E30">
      <w:pPr>
        <w:pStyle w:val="Body"/>
        <w:rPr>
          <w:lang w:val="en-AU"/>
        </w:rPr>
      </w:pPr>
      <w:r w:rsidRPr="00D16E30">
        <w:rPr>
          <w:lang w:val="en-AU"/>
        </w:rPr>
        <w:t> </w:t>
      </w:r>
      <w:r w:rsidRPr="00D16E30">
        <w:rPr>
          <w:lang w:val="en-AU"/>
        </w:rPr>
        <w:br/>
        <w:t xml:space="preserve">If you would like to help us with our fundraising efforts of our event in support of the McGrath Foundation, please contact </w:t>
      </w:r>
      <w:r w:rsidRPr="00D16E30">
        <w:rPr>
          <w:color w:val="FF00A8"/>
          <w:lang w:val="en-AU"/>
        </w:rPr>
        <w:t xml:space="preserve">&lt;insert contact name&gt; </w:t>
      </w:r>
      <w:r w:rsidRPr="00D16E30">
        <w:rPr>
          <w:lang w:val="en-AU"/>
        </w:rPr>
        <w:t xml:space="preserve">on </w:t>
      </w:r>
      <w:r w:rsidRPr="00D16E30">
        <w:rPr>
          <w:color w:val="FF00A8"/>
          <w:lang w:val="en-AU"/>
        </w:rPr>
        <w:t xml:space="preserve">&lt;insert phone number&gt; </w:t>
      </w:r>
      <w:r w:rsidRPr="00D16E30">
        <w:rPr>
          <w:lang w:val="en-AU"/>
        </w:rPr>
        <w:t xml:space="preserve">or </w:t>
      </w:r>
      <w:r w:rsidRPr="00D16E30">
        <w:rPr>
          <w:color w:val="FF00A8"/>
          <w:lang w:val="en-AU"/>
        </w:rPr>
        <w:t>&lt;insert email address&gt;</w:t>
      </w:r>
      <w:r w:rsidRPr="00D16E30">
        <w:rPr>
          <w:lang w:val="en-AU"/>
        </w:rPr>
        <w:t>. </w:t>
      </w:r>
    </w:p>
    <w:p w14:paraId="66AF379F" w14:textId="6C43768B" w:rsidR="00D16E30" w:rsidRPr="004F3535" w:rsidRDefault="00D16E30" w:rsidP="004F3535">
      <w:pPr>
        <w:pStyle w:val="Body"/>
        <w:rPr>
          <w:rStyle w:val="IntenseReference"/>
          <w:b w:val="0"/>
          <w:bCs w:val="0"/>
          <w:smallCaps w:val="0"/>
          <w:color w:val="auto"/>
          <w:spacing w:val="-10"/>
        </w:rPr>
      </w:pPr>
      <w:r w:rsidRPr="00D16E30">
        <w:rPr>
          <w:lang w:val="en-AU"/>
        </w:rPr>
        <w:br/>
        <w:t>Kind Regards, </w:t>
      </w:r>
      <w:r w:rsidRPr="00D16E30">
        <w:rPr>
          <w:lang w:val="en-AU"/>
        </w:rPr>
        <w:br/>
      </w:r>
      <w:r w:rsidRPr="00D16E30">
        <w:rPr>
          <w:color w:val="FF00A8"/>
          <w:lang w:val="en-AU"/>
        </w:rPr>
        <w:t>&lt;insert your name&gt; </w:t>
      </w:r>
    </w:p>
    <w:sectPr w:rsidR="00D16E30" w:rsidRPr="004F3535" w:rsidSect="00AE0EB4">
      <w:headerReference w:type="default" r:id="rId7"/>
      <w:footerReference w:type="default" r:id="rId8"/>
      <w:pgSz w:w="11906" w:h="16838"/>
      <w:pgMar w:top="2127" w:right="1440" w:bottom="1440" w:left="1440"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A19B65" w14:textId="77777777" w:rsidR="007C087B" w:rsidRDefault="007C087B" w:rsidP="00DD482E">
      <w:pPr>
        <w:spacing w:after="0" w:line="240" w:lineRule="auto"/>
      </w:pPr>
      <w:r>
        <w:separator/>
      </w:r>
    </w:p>
  </w:endnote>
  <w:endnote w:type="continuationSeparator" w:id="0">
    <w:p w14:paraId="2B52608C" w14:textId="77777777" w:rsidR="007C087B" w:rsidRDefault="007C087B" w:rsidP="00DD4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ime">
    <w:panose1 w:val="00000000000000000000"/>
    <w:charset w:val="00"/>
    <w:family w:val="auto"/>
    <w:pitch w:val="variable"/>
    <w:sig w:usb0="A000006F" w:usb1="0000005B" w:usb2="00000000" w:usb3="00000000" w:csb0="00000093" w:csb1="00000000"/>
  </w:font>
  <w:font w:name="Inter Tight">
    <w:panose1 w:val="00000000000000000000"/>
    <w:charset w:val="00"/>
    <w:family w:val="auto"/>
    <w:pitch w:val="variable"/>
    <w:sig w:usb0="E10002FF" w:usb1="1200E5FF" w:usb2="00000009" w:usb3="00000000" w:csb0="0000019F" w:csb1="00000000"/>
  </w:font>
  <w:font w:name="Inter 18pt">
    <w:panose1 w:val="02000503000000020004"/>
    <w:charset w:val="00"/>
    <w:family w:val="auto"/>
    <w:pitch w:val="variable"/>
    <w:sig w:usb0="E00002FF" w:usb1="1200A1FF" w:usb2="00000000" w:usb3="00000000" w:csb0="0000019F" w:csb1="00000000"/>
  </w:font>
  <w:font w:name="Space Mono">
    <w:panose1 w:val="02000509040000020004"/>
    <w:charset w:val="00"/>
    <w:family w:val="modern"/>
    <w:pitch w:val="fixed"/>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C9E6E" w14:textId="05816E7A" w:rsidR="00C70566" w:rsidRDefault="009928D7">
    <w:pPr>
      <w:pStyle w:val="Footer"/>
    </w:pPr>
    <w:r>
      <w:rPr>
        <w:noProof/>
      </w:rPr>
      <mc:AlternateContent>
        <mc:Choice Requires="wps">
          <w:drawing>
            <wp:anchor distT="45720" distB="45720" distL="114300" distR="114300" simplePos="0" relativeHeight="251671552" behindDoc="0" locked="0" layoutInCell="1" allowOverlap="1" wp14:anchorId="7F33EDD1" wp14:editId="5177EEA6">
              <wp:simplePos x="0" y="0"/>
              <wp:positionH relativeFrom="page">
                <wp:posOffset>6537325</wp:posOffset>
              </wp:positionH>
              <wp:positionV relativeFrom="paragraph">
                <wp:posOffset>225425</wp:posOffset>
              </wp:positionV>
              <wp:extent cx="542925" cy="236220"/>
              <wp:effectExtent l="0" t="0" r="0" b="0"/>
              <wp:wrapNone/>
              <wp:docPr id="1923645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36220"/>
                      </a:xfrm>
                      <a:prstGeom prst="rect">
                        <a:avLst/>
                      </a:prstGeom>
                      <a:noFill/>
                      <a:ln w="9525">
                        <a:noFill/>
                        <a:miter lim="800000"/>
                        <a:headEnd/>
                        <a:tailEnd/>
                      </a:ln>
                    </wps:spPr>
                    <wps:txbx>
                      <w:txbxContent>
                        <w:p w14:paraId="6A9EAFE7" w14:textId="77777777" w:rsidR="00D21588" w:rsidRPr="007506B5" w:rsidRDefault="009928D7" w:rsidP="007506B5">
                          <w:pPr>
                            <w:jc w:val="right"/>
                            <w:rPr>
                              <w:rFonts w:ascii="Space Mono" w:hAnsi="Space Mono"/>
                              <w:sz w:val="14"/>
                              <w:szCs w:val="14"/>
                            </w:rPr>
                          </w:pPr>
                          <w:r w:rsidRPr="009928D7">
                            <w:rPr>
                              <w:rFonts w:ascii="Space Mono" w:hAnsi="Space Mono"/>
                              <w:sz w:val="14"/>
                              <w:szCs w:val="14"/>
                            </w:rPr>
                            <w:fldChar w:fldCharType="begin"/>
                          </w:r>
                          <w:r w:rsidRPr="009928D7">
                            <w:rPr>
                              <w:rFonts w:ascii="Space Mono" w:hAnsi="Space Mono"/>
                              <w:sz w:val="14"/>
                              <w:szCs w:val="14"/>
                            </w:rPr>
                            <w:instrText xml:space="preserve"> PAGE   \* MERGEFORMAT </w:instrText>
                          </w:r>
                          <w:r w:rsidRPr="009928D7">
                            <w:rPr>
                              <w:rFonts w:ascii="Space Mono" w:hAnsi="Space Mono"/>
                              <w:sz w:val="14"/>
                              <w:szCs w:val="14"/>
                            </w:rPr>
                            <w:fldChar w:fldCharType="separate"/>
                          </w:r>
                          <w:r w:rsidRPr="009928D7">
                            <w:rPr>
                              <w:rFonts w:ascii="Space Mono" w:hAnsi="Space Mono"/>
                              <w:noProof/>
                              <w:sz w:val="14"/>
                              <w:szCs w:val="14"/>
                            </w:rPr>
                            <w:t>1</w:t>
                          </w:r>
                          <w:r w:rsidRPr="009928D7">
                            <w:rPr>
                              <w:rFonts w:ascii="Space Mono" w:hAnsi="Space Mono"/>
                              <w:noProof/>
                              <w:sz w:val="14"/>
                              <w:szCs w:val="1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33EDD1" id="_x0000_t202" coordsize="21600,21600" o:spt="202" path="m,l,21600r21600,l21600,xe">
              <v:stroke joinstyle="miter"/>
              <v:path gradientshapeok="t" o:connecttype="rect"/>
            </v:shapetype>
            <v:shape id="Text Box 2" o:spid="_x0000_s1026" type="#_x0000_t202" style="position:absolute;margin-left:514.75pt;margin-top:17.75pt;width:42.75pt;height:18.6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" filled="f" stroked="f">
              <v:textbox>
                <w:txbxContent>
                  <w:p w14:paraId="6A9EAFE7" w14:textId="77777777" w:rsidR="00D21588" w:rsidRPr="007506B5" w:rsidRDefault="009928D7" w:rsidP="007506B5">
                    <w:pPr>
                      <w:jc w:val="right"/>
                      <w:rPr>
                        <w:rFonts w:ascii="Space Mono" w:hAnsi="Space Mono"/>
                        <w:sz w:val="14"/>
                        <w:szCs w:val="14"/>
                      </w:rPr>
                    </w:pPr>
                    <w:r w:rsidRPr="009928D7">
                      <w:rPr>
                        <w:rFonts w:ascii="Space Mono" w:hAnsi="Space Mono"/>
                        <w:sz w:val="14"/>
                        <w:szCs w:val="14"/>
                      </w:rPr>
                      <w:fldChar w:fldCharType="begin"/>
                    </w:r>
                    <w:r w:rsidRPr="009928D7">
                      <w:rPr>
                        <w:rFonts w:ascii="Space Mono" w:hAnsi="Space Mono"/>
                        <w:sz w:val="14"/>
                        <w:szCs w:val="14"/>
                      </w:rPr>
                      <w:instrText xml:space="preserve"> PAGE   \* MERGEFORMAT </w:instrText>
                    </w:r>
                    <w:r w:rsidRPr="009928D7">
                      <w:rPr>
                        <w:rFonts w:ascii="Space Mono" w:hAnsi="Space Mono"/>
                        <w:sz w:val="14"/>
                        <w:szCs w:val="14"/>
                      </w:rPr>
                      <w:fldChar w:fldCharType="separate"/>
                    </w:r>
                    <w:r w:rsidRPr="009928D7">
                      <w:rPr>
                        <w:rFonts w:ascii="Space Mono" w:hAnsi="Space Mono"/>
                        <w:noProof/>
                        <w:sz w:val="14"/>
                        <w:szCs w:val="14"/>
                      </w:rPr>
                      <w:t>1</w:t>
                    </w:r>
                    <w:r w:rsidRPr="009928D7">
                      <w:rPr>
                        <w:rFonts w:ascii="Space Mono" w:hAnsi="Space Mono"/>
                        <w:noProof/>
                        <w:sz w:val="14"/>
                        <w:szCs w:val="14"/>
                      </w:rPr>
                      <w:fldChar w:fldCharType="end"/>
                    </w:r>
                  </w:p>
                </w:txbxContent>
              </v:textbox>
              <w10:wrap anchorx="page"/>
            </v:shape>
          </w:pict>
        </mc:Fallback>
      </mc:AlternateContent>
    </w:r>
    <w:r w:rsidR="007506B5">
      <w:rPr>
        <w:noProof/>
      </w:rPr>
      <mc:AlternateContent>
        <mc:Choice Requires="wps">
          <w:drawing>
            <wp:anchor distT="0" distB="0" distL="114300" distR="114300" simplePos="0" relativeHeight="251683840" behindDoc="0" locked="0" layoutInCell="1" allowOverlap="1" wp14:anchorId="15D69105" wp14:editId="63861CEB">
              <wp:simplePos x="0" y="0"/>
              <wp:positionH relativeFrom="leftMargin">
                <wp:posOffset>508000</wp:posOffset>
              </wp:positionH>
              <wp:positionV relativeFrom="paragraph">
                <wp:posOffset>44599</wp:posOffset>
              </wp:positionV>
              <wp:extent cx="0" cy="6647815"/>
              <wp:effectExtent l="0" t="0" r="38100" b="19685"/>
              <wp:wrapNone/>
              <wp:docPr id="1337439028" name="Straight Connector 8"/>
              <wp:cNvGraphicFramePr/>
              <a:graphic xmlns:a="http://schemas.openxmlformats.org/drawingml/2006/main">
                <a:graphicData uri="http://schemas.microsoft.com/office/word/2010/wordprocessingShape">
                  <wps:wsp>
                    <wps:cNvCnPr/>
                    <wps:spPr>
                      <a:xfrm flipH="1">
                        <a:off x="0" y="0"/>
                        <a:ext cx="0" cy="66478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E41DE8" id="Straight Connector 8" o:spid="_x0000_s1026" style="position:absolute;flip:x;z-index:2516838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40pt,3.5pt" to="40pt,5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" strokecolor="black [3200]" strokeweight=".5pt">
              <v:stroke joinstyle="miter"/>
              <w10:wrap anchorx="margin"/>
            </v:line>
          </w:pict>
        </mc:Fallback>
      </mc:AlternateContent>
    </w:r>
    <w:r w:rsidR="007506B5">
      <w:rPr>
        <w:noProof/>
      </w:rPr>
      <mc:AlternateContent>
        <mc:Choice Requires="wps">
          <w:drawing>
            <wp:anchor distT="0" distB="0" distL="114300" distR="114300" simplePos="0" relativeHeight="251696128" behindDoc="0" locked="0" layoutInCell="1" allowOverlap="1" wp14:anchorId="2B1054BD" wp14:editId="2C8FA9AF">
              <wp:simplePos x="0" y="0"/>
              <wp:positionH relativeFrom="rightMargin">
                <wp:posOffset>-4445</wp:posOffset>
              </wp:positionH>
              <wp:positionV relativeFrom="paragraph">
                <wp:posOffset>44301</wp:posOffset>
              </wp:positionV>
              <wp:extent cx="0" cy="664006"/>
              <wp:effectExtent l="0" t="0" r="38100" b="22225"/>
              <wp:wrapNone/>
              <wp:docPr id="426067467" name="Straight Connector 1"/>
              <wp:cNvGraphicFramePr/>
              <a:graphic xmlns:a="http://schemas.openxmlformats.org/drawingml/2006/main">
                <a:graphicData uri="http://schemas.microsoft.com/office/word/2010/wordprocessingShape">
                  <wps:wsp>
                    <wps:cNvCnPr/>
                    <wps:spPr>
                      <a:xfrm flipH="1">
                        <a:off x="0" y="0"/>
                        <a:ext cx="0" cy="6640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45580E" id="Straight Connector 1" o:spid="_x0000_s1026" style="position:absolute;flip:x;z-index:2516961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from="-.35pt,3.5pt" to="-.3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" strokecolor="black [3200]" strokeweight=".5pt">
              <v:stroke joinstyle="miter"/>
              <w10:wrap anchorx="margin"/>
            </v:line>
          </w:pict>
        </mc:Fallback>
      </mc:AlternateContent>
    </w:r>
    <w:r w:rsidR="00001DD5">
      <w:rPr>
        <w:noProof/>
      </w:rPr>
      <mc:AlternateContent>
        <mc:Choice Requires="wps">
          <w:drawing>
            <wp:anchor distT="0" distB="0" distL="114300" distR="114300" simplePos="0" relativeHeight="251675648" behindDoc="0" locked="0" layoutInCell="1" allowOverlap="1" wp14:anchorId="1E6D5BF1" wp14:editId="646CFD52">
              <wp:simplePos x="0" y="0"/>
              <wp:positionH relativeFrom="column">
                <wp:posOffset>-986790</wp:posOffset>
              </wp:positionH>
              <wp:positionV relativeFrom="paragraph">
                <wp:posOffset>43654</wp:posOffset>
              </wp:positionV>
              <wp:extent cx="7666448" cy="0"/>
              <wp:effectExtent l="0" t="0" r="0" b="0"/>
              <wp:wrapNone/>
              <wp:docPr id="225514825" name="Straight Connector 1"/>
              <wp:cNvGraphicFramePr/>
              <a:graphic xmlns:a="http://schemas.openxmlformats.org/drawingml/2006/main">
                <a:graphicData uri="http://schemas.microsoft.com/office/word/2010/wordprocessingShape">
                  <wps:wsp>
                    <wps:cNvCnPr/>
                    <wps:spPr>
                      <a:xfrm>
                        <a:off x="0" y="0"/>
                        <a:ext cx="766644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4442766" id="Straight Connector 1"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7pt,3.45pt" to="525.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" strokecolor="black [3200]"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45AE25" w14:textId="77777777" w:rsidR="007C087B" w:rsidRDefault="007C087B" w:rsidP="00DD482E">
      <w:pPr>
        <w:spacing w:after="0" w:line="240" w:lineRule="auto"/>
      </w:pPr>
      <w:r>
        <w:separator/>
      </w:r>
    </w:p>
  </w:footnote>
  <w:footnote w:type="continuationSeparator" w:id="0">
    <w:p w14:paraId="7A07C357" w14:textId="77777777" w:rsidR="007C087B" w:rsidRDefault="007C087B" w:rsidP="00DD4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B0EB4" w14:textId="137FD347" w:rsidR="00D16E30" w:rsidRDefault="00AE0EB4">
    <w:pPr>
      <w:pStyle w:val="Header"/>
      <w:rPr>
        <w:noProof/>
      </w:rPr>
    </w:pPr>
    <w:r>
      <w:rPr>
        <w:noProof/>
      </w:rPr>
      <w:drawing>
        <wp:anchor distT="0" distB="0" distL="114300" distR="114300" simplePos="0" relativeHeight="251695104" behindDoc="0" locked="0" layoutInCell="1" allowOverlap="1" wp14:anchorId="492D0BD3" wp14:editId="602B6F2C">
          <wp:simplePos x="0" y="0"/>
          <wp:positionH relativeFrom="column">
            <wp:posOffset>-4042410</wp:posOffset>
          </wp:positionH>
          <wp:positionV relativeFrom="paragraph">
            <wp:posOffset>-3427942</wp:posOffset>
          </wp:positionV>
          <wp:extent cx="4786040" cy="5848662"/>
          <wp:effectExtent l="190500" t="457200" r="0" b="0"/>
          <wp:wrapNone/>
          <wp:docPr id="1500845851" name="Picture 1" descr="A colorful brush strok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28588" name="Picture 1" descr="A colorful brush strokes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9923374">
                    <a:off x="0" y="0"/>
                    <a:ext cx="4786040" cy="5848662"/>
                  </a:xfrm>
                  <a:prstGeom prst="rect">
                    <a:avLst/>
                  </a:prstGeom>
                </pic:spPr>
              </pic:pic>
            </a:graphicData>
          </a:graphic>
          <wp14:sizeRelH relativeFrom="margin">
            <wp14:pctWidth>0</wp14:pctWidth>
          </wp14:sizeRelH>
          <wp14:sizeRelV relativeFrom="margin">
            <wp14:pctHeight>0</wp14:pctHeight>
          </wp14:sizeRelV>
        </wp:anchor>
      </w:drawing>
    </w:r>
    <w:r w:rsidR="00D16E30">
      <w:rPr>
        <w:noProof/>
      </w:rPr>
      <w:t xml:space="preserve">                             </w:t>
    </w:r>
  </w:p>
  <w:p w14:paraId="21168E69" w14:textId="77777777" w:rsidR="00F51885" w:rsidRDefault="00F51885">
    <w:pPr>
      <w:pStyle w:val="Header"/>
      <w:rPr>
        <w:noProof/>
      </w:rPr>
    </w:pPr>
    <w:r>
      <w:rPr>
        <w:noProof/>
      </w:rPr>
      <w:drawing>
        <wp:anchor distT="0" distB="0" distL="114300" distR="114300" simplePos="0" relativeHeight="251697152" behindDoc="0" locked="0" layoutInCell="1" allowOverlap="1" wp14:anchorId="7D54DCCC" wp14:editId="3BA77AF1">
          <wp:simplePos x="0" y="0"/>
          <wp:positionH relativeFrom="margin">
            <wp:posOffset>5013960</wp:posOffset>
          </wp:positionH>
          <wp:positionV relativeFrom="paragraph">
            <wp:posOffset>123272</wp:posOffset>
          </wp:positionV>
          <wp:extent cx="1070605" cy="737420"/>
          <wp:effectExtent l="0" t="0" r="0" b="5715"/>
          <wp:wrapNone/>
          <wp:docPr id="298095676" name="Picture 1" descr="A pin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95676" name="Picture 1" descr="A pink text on a black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70605" cy="737420"/>
                  </a:xfrm>
                  <a:prstGeom prst="rect">
                    <a:avLst/>
                  </a:prstGeom>
                </pic:spPr>
              </pic:pic>
            </a:graphicData>
          </a:graphic>
          <wp14:sizeRelH relativeFrom="margin">
            <wp14:pctWidth>0</wp14:pctWidth>
          </wp14:sizeRelH>
          <wp14:sizeRelV relativeFrom="margin">
            <wp14:pctHeight>0</wp14:pctHeight>
          </wp14:sizeRelV>
        </wp:anchor>
      </w:drawing>
    </w:r>
  </w:p>
  <w:p w14:paraId="7962094A" w14:textId="3D942201" w:rsidR="008A7B1A" w:rsidRPr="00D16E30" w:rsidRDefault="00D16E30">
    <w:pPr>
      <w:pStyle w:val="Header"/>
      <w:rPr>
        <w:color w:val="FF00A8"/>
      </w:rPr>
    </w:pPr>
    <w:r w:rsidRPr="00D16E30">
      <w:rPr>
        <w:color w:val="FF00A8"/>
      </w:rPr>
      <w:t xml:space="preserve">                                                </w:t>
    </w:r>
    <w:r w:rsidRPr="00D16E30">
      <w:rPr>
        <w:rFonts w:ascii="Inter 18pt" w:eastAsiaTheme="majorEastAsia" w:hAnsi="Inter 18pt" w:cstheme="majorBidi"/>
        <w:color w:val="FF00A8"/>
        <w:spacing w:val="-10"/>
        <w:kern w:val="28"/>
        <w:sz w:val="20"/>
        <w:szCs w:val="20"/>
      </w:rPr>
      <w:t>&lt;Insert your organisation’s logo here&gt;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75B"/>
    <w:rsid w:val="00001DD5"/>
    <w:rsid w:val="0000200E"/>
    <w:rsid w:val="00054F8B"/>
    <w:rsid w:val="000606CC"/>
    <w:rsid w:val="001273A8"/>
    <w:rsid w:val="001F2C8E"/>
    <w:rsid w:val="00215695"/>
    <w:rsid w:val="00217D1E"/>
    <w:rsid w:val="00241DFC"/>
    <w:rsid w:val="00253C57"/>
    <w:rsid w:val="00255248"/>
    <w:rsid w:val="0027773B"/>
    <w:rsid w:val="00296BD2"/>
    <w:rsid w:val="002A1DA7"/>
    <w:rsid w:val="002B36D6"/>
    <w:rsid w:val="002C029E"/>
    <w:rsid w:val="002D7EC1"/>
    <w:rsid w:val="003019CD"/>
    <w:rsid w:val="00343F84"/>
    <w:rsid w:val="003C6672"/>
    <w:rsid w:val="0040389A"/>
    <w:rsid w:val="00410650"/>
    <w:rsid w:val="004B3B57"/>
    <w:rsid w:val="004C3A1B"/>
    <w:rsid w:val="004F3535"/>
    <w:rsid w:val="00504EBB"/>
    <w:rsid w:val="0051164A"/>
    <w:rsid w:val="00514C46"/>
    <w:rsid w:val="005908E7"/>
    <w:rsid w:val="005F0CEC"/>
    <w:rsid w:val="00603493"/>
    <w:rsid w:val="006A4BE8"/>
    <w:rsid w:val="006B4827"/>
    <w:rsid w:val="006B63B8"/>
    <w:rsid w:val="007506B5"/>
    <w:rsid w:val="00765CC6"/>
    <w:rsid w:val="007B075B"/>
    <w:rsid w:val="007C087B"/>
    <w:rsid w:val="0081189B"/>
    <w:rsid w:val="0084616C"/>
    <w:rsid w:val="00886B7B"/>
    <w:rsid w:val="008A7B1A"/>
    <w:rsid w:val="00902CBF"/>
    <w:rsid w:val="009928D7"/>
    <w:rsid w:val="00994D72"/>
    <w:rsid w:val="00A352A8"/>
    <w:rsid w:val="00A449CC"/>
    <w:rsid w:val="00AE0EB4"/>
    <w:rsid w:val="00AE4E6E"/>
    <w:rsid w:val="00B92D69"/>
    <w:rsid w:val="00BF248C"/>
    <w:rsid w:val="00C17B1C"/>
    <w:rsid w:val="00C56516"/>
    <w:rsid w:val="00C70566"/>
    <w:rsid w:val="00C764B1"/>
    <w:rsid w:val="00CA2420"/>
    <w:rsid w:val="00D04CAE"/>
    <w:rsid w:val="00D16E30"/>
    <w:rsid w:val="00D21588"/>
    <w:rsid w:val="00D4441A"/>
    <w:rsid w:val="00D8049B"/>
    <w:rsid w:val="00DB2CAA"/>
    <w:rsid w:val="00DD482E"/>
    <w:rsid w:val="00E035FF"/>
    <w:rsid w:val="00F2702D"/>
    <w:rsid w:val="00F51885"/>
    <w:rsid w:val="00F9418C"/>
    <w:rsid w:val="00FA0DB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E2E21"/>
  <w15:chartTrackingRefBased/>
  <w15:docId w15:val="{99CB1E3C-F79C-4C56-B31D-B26A7A520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43F84"/>
  </w:style>
  <w:style w:type="paragraph" w:styleId="Heading1">
    <w:name w:val="heading 1"/>
    <w:basedOn w:val="Normal"/>
    <w:next w:val="Normal"/>
    <w:link w:val="Heading1Char"/>
    <w:uiPriority w:val="9"/>
    <w:rsid w:val="00DD4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rsid w:val="00DD4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8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8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8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8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82E"/>
    <w:rPr>
      <w:rFonts w:eastAsiaTheme="majorEastAsia" w:cstheme="majorBidi"/>
      <w:color w:val="272727" w:themeColor="text1" w:themeTint="D8"/>
    </w:rPr>
  </w:style>
  <w:style w:type="paragraph" w:styleId="Title">
    <w:name w:val="Title"/>
    <w:basedOn w:val="Normal"/>
    <w:next w:val="Normal"/>
    <w:link w:val="TitleChar"/>
    <w:uiPriority w:val="10"/>
    <w:rsid w:val="00DD4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48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DD482E"/>
    <w:pPr>
      <w:spacing w:before="160"/>
      <w:jc w:val="center"/>
    </w:pPr>
    <w:rPr>
      <w:i/>
      <w:iCs/>
      <w:color w:val="404040" w:themeColor="text1" w:themeTint="BF"/>
    </w:rPr>
  </w:style>
  <w:style w:type="character" w:customStyle="1" w:styleId="QuoteChar">
    <w:name w:val="Quote Char"/>
    <w:basedOn w:val="DefaultParagraphFont"/>
    <w:link w:val="Quote"/>
    <w:uiPriority w:val="29"/>
    <w:rsid w:val="00DD482E"/>
    <w:rPr>
      <w:i/>
      <w:iCs/>
      <w:color w:val="404040" w:themeColor="text1" w:themeTint="BF"/>
    </w:rPr>
  </w:style>
  <w:style w:type="paragraph" w:styleId="ListParagraph">
    <w:name w:val="List Paragraph"/>
    <w:basedOn w:val="Normal"/>
    <w:uiPriority w:val="34"/>
    <w:rsid w:val="00DD482E"/>
    <w:pPr>
      <w:ind w:left="720"/>
      <w:contextualSpacing/>
    </w:pPr>
  </w:style>
  <w:style w:type="character" w:styleId="IntenseEmphasis">
    <w:name w:val="Intense Emphasis"/>
    <w:basedOn w:val="DefaultParagraphFont"/>
    <w:uiPriority w:val="21"/>
    <w:rsid w:val="00DD482E"/>
    <w:rPr>
      <w:i/>
      <w:iCs/>
      <w:color w:val="0F4761" w:themeColor="accent1" w:themeShade="BF"/>
    </w:rPr>
  </w:style>
  <w:style w:type="paragraph" w:styleId="IntenseQuote">
    <w:name w:val="Intense Quote"/>
    <w:basedOn w:val="Normal"/>
    <w:next w:val="Normal"/>
    <w:link w:val="IntenseQuoteChar"/>
    <w:uiPriority w:val="30"/>
    <w:rsid w:val="00DD4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82E"/>
    <w:rPr>
      <w:i/>
      <w:iCs/>
      <w:color w:val="0F4761" w:themeColor="accent1" w:themeShade="BF"/>
    </w:rPr>
  </w:style>
  <w:style w:type="character" w:styleId="IntenseReference">
    <w:name w:val="Intense Reference"/>
    <w:basedOn w:val="DefaultParagraphFont"/>
    <w:uiPriority w:val="32"/>
    <w:rsid w:val="00DD482E"/>
    <w:rPr>
      <w:b/>
      <w:bCs/>
      <w:smallCaps/>
      <w:color w:val="0F4761" w:themeColor="accent1" w:themeShade="BF"/>
      <w:spacing w:val="5"/>
    </w:rPr>
  </w:style>
  <w:style w:type="paragraph" w:styleId="Header">
    <w:name w:val="header"/>
    <w:basedOn w:val="Normal"/>
    <w:link w:val="HeaderChar"/>
    <w:uiPriority w:val="99"/>
    <w:unhideWhenUsed/>
    <w:rsid w:val="00DD4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82E"/>
  </w:style>
  <w:style w:type="paragraph" w:styleId="Footer">
    <w:name w:val="footer"/>
    <w:basedOn w:val="Normal"/>
    <w:link w:val="FooterChar"/>
    <w:uiPriority w:val="99"/>
    <w:unhideWhenUsed/>
    <w:rsid w:val="00DD4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82E"/>
  </w:style>
  <w:style w:type="paragraph" w:customStyle="1" w:styleId="Headline">
    <w:name w:val="Headline"/>
    <w:basedOn w:val="Title"/>
    <w:link w:val="HeadlineChar"/>
    <w:qFormat/>
    <w:rsid w:val="004F3535"/>
    <w:pPr>
      <w:spacing w:after="120" w:line="276" w:lineRule="auto"/>
      <w:contextualSpacing w:val="0"/>
    </w:pPr>
    <w:rPr>
      <w:rFonts w:ascii="Aime" w:hAnsi="Aime"/>
      <w:color w:val="481F4D"/>
    </w:rPr>
  </w:style>
  <w:style w:type="character" w:customStyle="1" w:styleId="HeadlineChar">
    <w:name w:val="Headline Char"/>
    <w:basedOn w:val="TitleChar"/>
    <w:link w:val="Headline"/>
    <w:rsid w:val="004F3535"/>
    <w:rPr>
      <w:rFonts w:ascii="Aime" w:eastAsiaTheme="majorEastAsia" w:hAnsi="Aime" w:cstheme="majorBidi"/>
      <w:color w:val="481F4D"/>
      <w:spacing w:val="-10"/>
      <w:kern w:val="28"/>
      <w:sz w:val="56"/>
      <w:szCs w:val="56"/>
    </w:rPr>
  </w:style>
  <w:style w:type="paragraph" w:customStyle="1" w:styleId="Subheading">
    <w:name w:val="Subheading"/>
    <w:basedOn w:val="Title"/>
    <w:link w:val="SubheadingChar"/>
    <w:qFormat/>
    <w:rsid w:val="004F3535"/>
    <w:pPr>
      <w:spacing w:after="240" w:line="276" w:lineRule="auto"/>
      <w:contextualSpacing w:val="0"/>
    </w:pPr>
    <w:rPr>
      <w:rFonts w:ascii="Inter Tight" w:hAnsi="Inter Tight" w:cs="Inter Tight"/>
      <w:color w:val="481F4D"/>
      <w:sz w:val="28"/>
      <w:szCs w:val="28"/>
    </w:rPr>
  </w:style>
  <w:style w:type="character" w:customStyle="1" w:styleId="SubheadingChar">
    <w:name w:val="Subheading Char"/>
    <w:basedOn w:val="TitleChar"/>
    <w:link w:val="Subheading"/>
    <w:rsid w:val="004F3535"/>
    <w:rPr>
      <w:rFonts w:ascii="Inter Tight" w:eastAsiaTheme="majorEastAsia" w:hAnsi="Inter Tight" w:cs="Inter Tight"/>
      <w:color w:val="481F4D"/>
      <w:spacing w:val="-10"/>
      <w:kern w:val="28"/>
      <w:sz w:val="28"/>
      <w:szCs w:val="28"/>
    </w:rPr>
  </w:style>
  <w:style w:type="paragraph" w:customStyle="1" w:styleId="Body">
    <w:name w:val="Body"/>
    <w:basedOn w:val="Title"/>
    <w:link w:val="BodyChar"/>
    <w:qFormat/>
    <w:rsid w:val="004F3535"/>
    <w:pPr>
      <w:spacing w:after="120" w:line="276" w:lineRule="auto"/>
      <w:contextualSpacing w:val="0"/>
    </w:pPr>
    <w:rPr>
      <w:rFonts w:ascii="Inter 18pt" w:hAnsi="Inter 18pt"/>
      <w:sz w:val="20"/>
      <w:szCs w:val="20"/>
      <w:lang w:val="en-US"/>
    </w:rPr>
  </w:style>
  <w:style w:type="character" w:customStyle="1" w:styleId="BodyChar">
    <w:name w:val="Body Char"/>
    <w:basedOn w:val="TitleChar"/>
    <w:link w:val="Body"/>
    <w:rsid w:val="004F3535"/>
    <w:rPr>
      <w:rFonts w:ascii="Inter 18pt" w:eastAsiaTheme="majorEastAsia" w:hAnsi="Inter 18pt" w:cstheme="majorBidi"/>
      <w:spacing w:val="-10"/>
      <w:kern w:val="28"/>
      <w:sz w:val="20"/>
      <w:szCs w:val="20"/>
      <w:lang w:val="en-US"/>
    </w:rPr>
  </w:style>
  <w:style w:type="paragraph" w:customStyle="1" w:styleId="SubheadingItalics">
    <w:name w:val="Subheading Italics"/>
    <w:basedOn w:val="Subheading"/>
    <w:link w:val="SubheadingItalicsChar"/>
    <w:qFormat/>
    <w:rsid w:val="004F3535"/>
    <w:rPr>
      <w:i/>
      <w:iCs/>
    </w:rPr>
  </w:style>
  <w:style w:type="character" w:customStyle="1" w:styleId="SubheadingItalicsChar">
    <w:name w:val="Subheading Italics Char"/>
    <w:basedOn w:val="SubheadingChar"/>
    <w:link w:val="SubheadingItalics"/>
    <w:rsid w:val="004F3535"/>
    <w:rPr>
      <w:rFonts w:ascii="Inter Tight" w:eastAsiaTheme="majorEastAsia" w:hAnsi="Inter Tight" w:cs="Inter Tight"/>
      <w:i/>
      <w:iCs/>
      <w:color w:val="481F4D"/>
      <w:spacing w:val="-10"/>
      <w:kern w:val="28"/>
      <w:sz w:val="28"/>
      <w:szCs w:val="28"/>
    </w:rPr>
  </w:style>
  <w:style w:type="paragraph" w:customStyle="1" w:styleId="Captions">
    <w:name w:val="Captions"/>
    <w:basedOn w:val="Body"/>
    <w:link w:val="CaptionsChar"/>
    <w:qFormat/>
    <w:rsid w:val="004F3535"/>
    <w:pPr>
      <w:spacing w:line="240" w:lineRule="auto"/>
    </w:pPr>
    <w:rPr>
      <w:rFonts w:ascii="Space Mono" w:hAnsi="Space Mono"/>
    </w:rPr>
  </w:style>
  <w:style w:type="character" w:customStyle="1" w:styleId="CaptionsChar">
    <w:name w:val="Captions Char"/>
    <w:basedOn w:val="BodyChar"/>
    <w:link w:val="Captions"/>
    <w:rsid w:val="004F3535"/>
    <w:rPr>
      <w:rFonts w:ascii="Space Mono" w:eastAsiaTheme="majorEastAsia" w:hAnsi="Space Mono" w:cstheme="majorBidi"/>
      <w:spacing w:val="-10"/>
      <w:kern w:val="28"/>
      <w:sz w:val="20"/>
      <w:szCs w:val="20"/>
      <w:lang w:val="en-US"/>
    </w:rPr>
  </w:style>
  <w:style w:type="character" w:styleId="Hyperlink">
    <w:name w:val="Hyperlink"/>
    <w:basedOn w:val="DefaultParagraphFont"/>
    <w:uiPriority w:val="99"/>
    <w:unhideWhenUsed/>
    <w:rsid w:val="00D16E30"/>
    <w:rPr>
      <w:color w:val="467886" w:themeColor="hyperlink"/>
      <w:u w:val="single"/>
    </w:rPr>
  </w:style>
  <w:style w:type="character" w:styleId="UnresolvedMention">
    <w:name w:val="Unresolved Mention"/>
    <w:basedOn w:val="DefaultParagraphFont"/>
    <w:uiPriority w:val="99"/>
    <w:semiHidden/>
    <w:unhideWhenUsed/>
    <w:rsid w:val="00D16E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285027">
      <w:bodyDiv w:val="1"/>
      <w:marLeft w:val="0"/>
      <w:marRight w:val="0"/>
      <w:marTop w:val="0"/>
      <w:marBottom w:val="0"/>
      <w:divBdr>
        <w:top w:val="none" w:sz="0" w:space="0" w:color="auto"/>
        <w:left w:val="none" w:sz="0" w:space="0" w:color="auto"/>
        <w:bottom w:val="none" w:sz="0" w:space="0" w:color="auto"/>
        <w:right w:val="none" w:sz="0" w:space="0" w:color="auto"/>
      </w:divBdr>
      <w:divsChild>
        <w:div w:id="1287783514">
          <w:marLeft w:val="0"/>
          <w:marRight w:val="0"/>
          <w:marTop w:val="0"/>
          <w:marBottom w:val="0"/>
          <w:divBdr>
            <w:top w:val="none" w:sz="0" w:space="0" w:color="auto"/>
            <w:left w:val="none" w:sz="0" w:space="0" w:color="auto"/>
            <w:bottom w:val="none" w:sz="0" w:space="0" w:color="auto"/>
            <w:right w:val="none" w:sz="0" w:space="0" w:color="auto"/>
          </w:divBdr>
        </w:div>
        <w:div w:id="121503989">
          <w:marLeft w:val="0"/>
          <w:marRight w:val="0"/>
          <w:marTop w:val="0"/>
          <w:marBottom w:val="0"/>
          <w:divBdr>
            <w:top w:val="none" w:sz="0" w:space="0" w:color="auto"/>
            <w:left w:val="none" w:sz="0" w:space="0" w:color="auto"/>
            <w:bottom w:val="none" w:sz="0" w:space="0" w:color="auto"/>
            <w:right w:val="none" w:sz="0" w:space="0" w:color="auto"/>
          </w:divBdr>
        </w:div>
        <w:div w:id="1021663601">
          <w:marLeft w:val="0"/>
          <w:marRight w:val="0"/>
          <w:marTop w:val="0"/>
          <w:marBottom w:val="0"/>
          <w:divBdr>
            <w:top w:val="none" w:sz="0" w:space="0" w:color="auto"/>
            <w:left w:val="none" w:sz="0" w:space="0" w:color="auto"/>
            <w:bottom w:val="none" w:sz="0" w:space="0" w:color="auto"/>
            <w:right w:val="none" w:sz="0" w:space="0" w:color="auto"/>
          </w:divBdr>
        </w:div>
        <w:div w:id="1650744706">
          <w:marLeft w:val="0"/>
          <w:marRight w:val="0"/>
          <w:marTop w:val="0"/>
          <w:marBottom w:val="0"/>
          <w:divBdr>
            <w:top w:val="none" w:sz="0" w:space="0" w:color="auto"/>
            <w:left w:val="none" w:sz="0" w:space="0" w:color="auto"/>
            <w:bottom w:val="none" w:sz="0" w:space="0" w:color="auto"/>
            <w:right w:val="none" w:sz="0" w:space="0" w:color="auto"/>
          </w:divBdr>
        </w:div>
        <w:div w:id="1736396390">
          <w:marLeft w:val="0"/>
          <w:marRight w:val="0"/>
          <w:marTop w:val="0"/>
          <w:marBottom w:val="0"/>
          <w:divBdr>
            <w:top w:val="none" w:sz="0" w:space="0" w:color="auto"/>
            <w:left w:val="none" w:sz="0" w:space="0" w:color="auto"/>
            <w:bottom w:val="none" w:sz="0" w:space="0" w:color="auto"/>
            <w:right w:val="none" w:sz="0" w:space="0" w:color="auto"/>
          </w:divBdr>
        </w:div>
        <w:div w:id="881402308">
          <w:marLeft w:val="0"/>
          <w:marRight w:val="0"/>
          <w:marTop w:val="0"/>
          <w:marBottom w:val="0"/>
          <w:divBdr>
            <w:top w:val="none" w:sz="0" w:space="0" w:color="auto"/>
            <w:left w:val="none" w:sz="0" w:space="0" w:color="auto"/>
            <w:bottom w:val="none" w:sz="0" w:space="0" w:color="auto"/>
            <w:right w:val="none" w:sz="0" w:space="0" w:color="auto"/>
          </w:divBdr>
        </w:div>
        <w:div w:id="2029596279">
          <w:marLeft w:val="0"/>
          <w:marRight w:val="0"/>
          <w:marTop w:val="0"/>
          <w:marBottom w:val="0"/>
          <w:divBdr>
            <w:top w:val="none" w:sz="0" w:space="0" w:color="auto"/>
            <w:left w:val="none" w:sz="0" w:space="0" w:color="auto"/>
            <w:bottom w:val="none" w:sz="0" w:space="0" w:color="auto"/>
            <w:right w:val="none" w:sz="0" w:space="0" w:color="auto"/>
          </w:divBdr>
        </w:div>
        <w:div w:id="235088697">
          <w:marLeft w:val="0"/>
          <w:marRight w:val="0"/>
          <w:marTop w:val="0"/>
          <w:marBottom w:val="0"/>
          <w:divBdr>
            <w:top w:val="none" w:sz="0" w:space="0" w:color="auto"/>
            <w:left w:val="none" w:sz="0" w:space="0" w:color="auto"/>
            <w:bottom w:val="none" w:sz="0" w:space="0" w:color="auto"/>
            <w:right w:val="none" w:sz="0" w:space="0" w:color="auto"/>
          </w:divBdr>
        </w:div>
      </w:divsChild>
    </w:div>
    <w:div w:id="1520003871">
      <w:bodyDiv w:val="1"/>
      <w:marLeft w:val="0"/>
      <w:marRight w:val="0"/>
      <w:marTop w:val="0"/>
      <w:marBottom w:val="0"/>
      <w:divBdr>
        <w:top w:val="none" w:sz="0" w:space="0" w:color="auto"/>
        <w:left w:val="none" w:sz="0" w:space="0" w:color="auto"/>
        <w:bottom w:val="none" w:sz="0" w:space="0" w:color="auto"/>
        <w:right w:val="none" w:sz="0" w:space="0" w:color="auto"/>
      </w:divBdr>
      <w:divsChild>
        <w:div w:id="1727491509">
          <w:marLeft w:val="0"/>
          <w:marRight w:val="0"/>
          <w:marTop w:val="0"/>
          <w:marBottom w:val="0"/>
          <w:divBdr>
            <w:top w:val="none" w:sz="0" w:space="0" w:color="auto"/>
            <w:left w:val="none" w:sz="0" w:space="0" w:color="auto"/>
            <w:bottom w:val="none" w:sz="0" w:space="0" w:color="auto"/>
            <w:right w:val="none" w:sz="0" w:space="0" w:color="auto"/>
          </w:divBdr>
        </w:div>
        <w:div w:id="1537085626">
          <w:marLeft w:val="0"/>
          <w:marRight w:val="0"/>
          <w:marTop w:val="0"/>
          <w:marBottom w:val="0"/>
          <w:divBdr>
            <w:top w:val="none" w:sz="0" w:space="0" w:color="auto"/>
            <w:left w:val="none" w:sz="0" w:space="0" w:color="auto"/>
            <w:bottom w:val="none" w:sz="0" w:space="0" w:color="auto"/>
            <w:right w:val="none" w:sz="0" w:space="0" w:color="auto"/>
          </w:divBdr>
        </w:div>
        <w:div w:id="1040059002">
          <w:marLeft w:val="0"/>
          <w:marRight w:val="0"/>
          <w:marTop w:val="0"/>
          <w:marBottom w:val="0"/>
          <w:divBdr>
            <w:top w:val="none" w:sz="0" w:space="0" w:color="auto"/>
            <w:left w:val="none" w:sz="0" w:space="0" w:color="auto"/>
            <w:bottom w:val="none" w:sz="0" w:space="0" w:color="auto"/>
            <w:right w:val="none" w:sz="0" w:space="0" w:color="auto"/>
          </w:divBdr>
        </w:div>
        <w:div w:id="1879971808">
          <w:marLeft w:val="0"/>
          <w:marRight w:val="0"/>
          <w:marTop w:val="0"/>
          <w:marBottom w:val="0"/>
          <w:divBdr>
            <w:top w:val="none" w:sz="0" w:space="0" w:color="auto"/>
            <w:left w:val="none" w:sz="0" w:space="0" w:color="auto"/>
            <w:bottom w:val="none" w:sz="0" w:space="0" w:color="auto"/>
            <w:right w:val="none" w:sz="0" w:space="0" w:color="auto"/>
          </w:divBdr>
        </w:div>
        <w:div w:id="70860332">
          <w:marLeft w:val="0"/>
          <w:marRight w:val="0"/>
          <w:marTop w:val="0"/>
          <w:marBottom w:val="0"/>
          <w:divBdr>
            <w:top w:val="none" w:sz="0" w:space="0" w:color="auto"/>
            <w:left w:val="none" w:sz="0" w:space="0" w:color="auto"/>
            <w:bottom w:val="none" w:sz="0" w:space="0" w:color="auto"/>
            <w:right w:val="none" w:sz="0" w:space="0" w:color="auto"/>
          </w:divBdr>
        </w:div>
        <w:div w:id="822166271">
          <w:marLeft w:val="0"/>
          <w:marRight w:val="0"/>
          <w:marTop w:val="0"/>
          <w:marBottom w:val="0"/>
          <w:divBdr>
            <w:top w:val="none" w:sz="0" w:space="0" w:color="auto"/>
            <w:left w:val="none" w:sz="0" w:space="0" w:color="auto"/>
            <w:bottom w:val="none" w:sz="0" w:space="0" w:color="auto"/>
            <w:right w:val="none" w:sz="0" w:space="0" w:color="auto"/>
          </w:divBdr>
        </w:div>
        <w:div w:id="1362130823">
          <w:marLeft w:val="0"/>
          <w:marRight w:val="0"/>
          <w:marTop w:val="0"/>
          <w:marBottom w:val="0"/>
          <w:divBdr>
            <w:top w:val="none" w:sz="0" w:space="0" w:color="auto"/>
            <w:left w:val="none" w:sz="0" w:space="0" w:color="auto"/>
            <w:bottom w:val="none" w:sz="0" w:space="0" w:color="auto"/>
            <w:right w:val="none" w:sz="0" w:space="0" w:color="auto"/>
          </w:divBdr>
        </w:div>
        <w:div w:id="685909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cgrathfoundation.com.au/" TargetMode="Externa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aelMoylan\OneDrive%20-%20McGrath%20Foundation\Desktop\MF_WORD%20TEMPLATE_COMMUNITY%20FRIEN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95D207B8D0444E9B04DF69829AD616" ma:contentTypeVersion="29" ma:contentTypeDescription="Create a new document." ma:contentTypeScope="" ma:versionID="cbc008c95f4be183944ba38e6a4c5b48">
  <xsd:schema xmlns:xsd="http://www.w3.org/2001/XMLSchema" xmlns:xs="http://www.w3.org/2001/XMLSchema" xmlns:p="http://schemas.microsoft.com/office/2006/metadata/properties" xmlns:ns2="9817472d-2c99-4331-b8c8-93806dd9f95e" xmlns:ns3="6f8cfe8f-7469-40a0-8f33-bfa0f1dabf95" targetNamespace="http://schemas.microsoft.com/office/2006/metadata/properties" ma:root="true" ma:fieldsID="d18960aee5333f0d06c2530fda24caf3" ns2:_="" ns3:_="">
    <xsd:import namespace="9817472d-2c99-4331-b8c8-93806dd9f95e"/>
    <xsd:import namespace="6f8cfe8f-7469-40a0-8f33-bfa0f1dabf95"/>
    <xsd:element name="properties">
      <xsd:complexType>
        <xsd:sequence>
          <xsd:element name="documentManagement">
            <xsd:complexType>
              <xsd:all>
                <xsd:element ref="ns2:Label" minOccurs="0"/>
                <xsd:element ref="ns2:TopicTags" minOccurs="0"/>
                <xsd:element ref="ns2:FinancialYear" minOccurs="0"/>
                <xsd:element ref="ns2:SubLabels" minOccurs="0"/>
                <xsd:element ref="ns2:Team" minOccurs="0"/>
                <xsd:element ref="ns2:Month" minOccurs="0"/>
                <xsd:element ref="ns2:FileName" minOccurs="0"/>
                <xsd:element ref="ns2:DocumentDate" minOccurs="0"/>
                <xsd:element ref="ns2:Status" minOccurs="0"/>
                <xsd:element ref="ns2:Comments" minOccurs="0"/>
                <xsd:element ref="ns2:FileType"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7472d-2c99-4331-b8c8-93806dd9f95e" elementFormDefault="qualified">
    <xsd:import namespace="http://schemas.microsoft.com/office/2006/documentManagement/types"/>
    <xsd:import namespace="http://schemas.microsoft.com/office/infopath/2007/PartnerControls"/>
    <xsd:element name="Label" ma:index="1" nillable="true" ma:displayName="Label-Campaign" ma:format="Dropdown" ma:internalName="Label">
      <xsd:simpleType>
        <xsd:restriction base="dms:Choice">
          <xsd:enumeration value="DryJuly"/>
          <xsd:enumeration value="PSD"/>
          <xsd:enumeration value="Strategies and Budgets"/>
          <xsd:enumeration value="Admin"/>
          <xsd:enumeration value="Merchandise"/>
          <xsd:enumeration value="Community"/>
          <xsd:enumeration value="Noosa Fun Run"/>
          <xsd:enumeration value="Central Coast Mariners"/>
          <xsd:enumeration value="Pink Hoops"/>
          <xsd:enumeration value="IND event"/>
          <xsd:enumeration value="BCAM event"/>
          <xsd:enumeration value="Pink is the Colour"/>
          <xsd:enumeration value="PSD Case Studies"/>
          <xsd:enumeration value="PUYT"/>
          <xsd:enumeration value="Speaker"/>
          <xsd:enumeration value="Tea with Tracy"/>
        </xsd:restriction>
      </xsd:simpleType>
    </xsd:element>
    <xsd:element name="TopicTags" ma:index="2" nillable="true" ma:displayName="Topic &amp; Tags" ma:format="Dropdown" ma:internalName="TopicTags">
      <xsd:simpleType>
        <xsd:restriction base="dms:Choice">
          <xsd:enumeration value="Budget"/>
          <xsd:enumeration value="Strategy"/>
          <xsd:enumeration value="Policy"/>
          <xsd:enumeration value="Digital_Strategy"/>
          <xsd:enumeration value="Payment"/>
          <xsd:enumeration value="Case_Studies"/>
          <xsd:enumeration value="Marketing"/>
          <xsd:enumeration value="Planning"/>
          <xsd:enumeration value="PR_Media"/>
          <xsd:enumeration value="Workplace"/>
          <xsd:enumeration value="Report"/>
          <xsd:enumeration value="Review"/>
          <xsd:enumeration value="Resources"/>
          <xsd:enumeration value="Speaker"/>
          <xsd:enumeration value="DonorJourney"/>
          <xsd:enumeration value="Merchandise"/>
          <xsd:enumeration value="Presentations"/>
          <xsd:enumeration value="Terms_and_Conditions"/>
          <xsd:enumeration value="Travel"/>
          <xsd:enumeration value="Agreements"/>
          <xsd:enumeration value="Volunteers"/>
          <xsd:enumeration value="Templates"/>
          <xsd:enumeration value="Attendees"/>
          <xsd:enumeration value="Briefs"/>
          <xsd:enumeration value="Funraisin"/>
          <xsd:enumeration value="Communityevents"/>
          <xsd:enumeration value="Waivers"/>
          <xsd:enumeration value="PR_and_Media"/>
          <xsd:enumeration value="Design"/>
          <xsd:enumeration value="Recruitment"/>
          <xsd:enumeration value="CorporatePartner"/>
          <xsd:enumeration value="Disputes"/>
          <xsd:enumeration value="Acknowledge"/>
          <xsd:enumeration value="grants"/>
          <xsd:enumeration value="Incentives"/>
          <xsd:enumeration value="Onboarding"/>
          <xsd:enumeration value="Data"/>
          <xsd:enumeration value="Kit"/>
          <xsd:enumeration value="Events"/>
          <xsd:enumeration value="Remittance"/>
          <xsd:enumeration value="Venue"/>
          <xsd:enumeration value="Application"/>
          <xsd:enumeration value="Post Event"/>
          <xsd:enumeration value="Supplier"/>
          <xsd:enumeration value="Entertainment"/>
          <xsd:enumeration value="Support"/>
          <xsd:enumeration value="Styling"/>
          <xsd:enumeration value="eDM Briefs"/>
          <xsd:enumeration value="F2F"/>
          <xsd:enumeration value="Merchandise Images"/>
          <xsd:enumeration value="New Range"/>
          <xsd:enumeration value="Order Confrmations"/>
          <xsd:enumeration value="Shop Pink Details"/>
          <xsd:enumeration value="CEO Challenge"/>
          <xsd:enumeration value="Dollar Matching"/>
          <xsd:enumeration value="Photos"/>
          <xsd:enumeration value="Outreach"/>
          <xsd:enumeration value="Fundraisers"/>
          <xsd:enumeration value="Lunch with Tracy"/>
          <xsd:enumeration value="EventsAir"/>
        </xsd:restriction>
      </xsd:simpleType>
    </xsd:element>
    <xsd:element name="FinancialYear" ma:index="3" nillable="true" ma:displayName="Year" ma:format="Dropdown" ma:indexed="true" ma:internalName="FinancialYear">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restriction>
      </xsd:simpleType>
    </xsd:element>
    <xsd:element name="SubLabels" ma:index="4" nillable="true" ma:displayName="Subtag" ma:format="Dropdown" ma:internalName="SubLabels">
      <xsd:simpleType>
        <xsd:restriction base="dms:Choice">
          <xsd:enumeration value="Photos"/>
          <xsd:enumeration value="Launch"/>
          <xsd:enumeration value="Donor Journey"/>
          <xsd:enumeration value="Retention"/>
          <xsd:enumeration value="Acquisition"/>
          <xsd:enumeration value="Photos"/>
          <xsd:enumeration value="Uplift"/>
          <xsd:enumeration value="Incentives"/>
          <xsd:enumeration value="Teleagency"/>
          <xsd:enumeration value="Video"/>
          <xsd:enumeration value="Prabodh"/>
          <xsd:enumeration value="Invoices"/>
          <xsd:enumeration value="Quotes"/>
          <xsd:enumeration value="Receipts"/>
          <xsd:enumeration value="VIP"/>
          <xsd:enumeration value="Speech"/>
          <xsd:enumeration value="Care"/>
          <xsd:enumeration value="Venues"/>
          <xsd:enumeration value="Mockups"/>
          <xsd:enumeration value="eDM Reports"/>
          <xsd:enumeration value="Credit notes"/>
        </xsd:restriction>
      </xsd:simpleType>
    </xsd:element>
    <xsd:element name="Team" ma:index="5" nillable="true" ma:displayName="Team" ma:default="Cricket and Community" ma:format="Dropdown" ma:internalName="Team" ma:readOnly="false">
      <xsd:simpleType>
        <xsd:restriction base="dms:Choice">
          <xsd:enumeration value="Platform &amp; Security"/>
          <xsd:enumeration value="IT"/>
          <xsd:enumeration value="Enterprise Application"/>
          <xsd:enumeration value="Projects"/>
          <xsd:enumeration value="People &amp; Culture"/>
          <xsd:enumeration value="Finance"/>
          <xsd:enumeration value="Donor Services"/>
          <xsd:enumeration value="Marketing and Revenue"/>
          <xsd:enumeration value="Brand and Marketing"/>
          <xsd:enumeration value="Corporate Partnerships"/>
          <xsd:enumeration value="Cricket and Community"/>
          <xsd:enumeration value="Donor Services"/>
          <xsd:enumeration value="Nursing Program"/>
          <xsd:enumeration value="CEO"/>
          <xsd:enumeration value="Leadership"/>
        </xsd:restriction>
      </xsd:simpleType>
    </xsd:element>
    <xsd:element name="Month" ma:index="6" nillable="true" ma:displayName="Month" ma:format="Dropdown" ma:internalName="Month" ma:readOnly="false">
      <xsd:simpleType>
        <xsd:restriction base="dms:Choice">
          <xsd:enumeration value="Jan"/>
          <xsd:enumeration value="Feb"/>
          <xsd:enumeration value="Mar"/>
          <xsd:enumeration value="Apr"/>
          <xsd:enumeration value="May"/>
          <xsd:enumeration value="Jun"/>
          <xsd:enumeration value="Jul"/>
          <xsd:enumeration value="Aug"/>
          <xsd:enumeration value="Sep"/>
          <xsd:enumeration value="Oct"/>
          <xsd:enumeration value="Nov"/>
          <xsd:enumeration value="Dec"/>
        </xsd:restriction>
      </xsd:simpleType>
    </xsd:element>
    <xsd:element name="FileName" ma:index="7" nillable="true" ma:displayName="File Name" ma:format="Dropdown" ma:indexed="true" ma:internalName="FileName">
      <xsd:simpleType>
        <xsd:restriction base="dms:Text">
          <xsd:maxLength value="255"/>
        </xsd:restriction>
      </xsd:simpleType>
    </xsd:element>
    <xsd:element name="DocumentDate" ma:index="8" nillable="true" ma:displayName="Document Date" ma:format="DateOnly" ma:indexed="true" ma:internalName="DocumentDate">
      <xsd:simpleType>
        <xsd:restriction base="dms:DateTime"/>
      </xsd:simpleType>
    </xsd:element>
    <xsd:element name="Status" ma:index="9" nillable="true" ma:displayName="Status" ma:default="Final" ma:format="Dropdown" ma:internalName="Status">
      <xsd:simpleType>
        <xsd:restriction base="dms:Choice">
          <xsd:enumeration value="Final"/>
          <xsd:enumeration value="Draft"/>
          <xsd:enumeration value="Archived"/>
          <xsd:enumeration value="Confidential"/>
          <xsd:enumeration value="In Review"/>
        </xsd:restriction>
      </xsd:simpleType>
    </xsd:element>
    <xsd:element name="Comments" ma:index="10" nillable="true" ma:displayName="Comments" ma:format="Dropdown" ma:internalName="Comments" ma:readOnly="false">
      <xsd:simpleType>
        <xsd:restriction base="dms:Note">
          <xsd:maxLength value="255"/>
        </xsd:restriction>
      </xsd:simpleType>
    </xsd:element>
    <xsd:element name="FileType" ma:index="11" nillable="true" ma:displayName="File Type" ma:format="Dropdown" ma:internalName="FileType">
      <xsd:simpleType>
        <xsd:restriction base="dms:Choice">
          <xsd:enumeration value="PDF"/>
          <xsd:enumeration value="Word"/>
          <xsd:enumeration value="PPT"/>
          <xsd:enumeration value="Txt"/>
          <xsd:enumeration value="Excel"/>
          <xsd:enumeration value="Video"/>
          <xsd:enumeration value="Visio"/>
          <xsd:enumeration value="PNG"/>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63812f3-f910-4d61-83a3-ea9e2af6d8d6" ma:termSetId="09814cd3-568e-fe90-9814-8d621ff8fb84" ma:anchorId="fba54fb3-c3e1-fe81-a776-ca4b69148c4d" ma:open="true" ma:isKeyword="false">
      <xsd:complexType>
        <xsd:sequence>
          <xsd:element ref="pc:Terms" minOccurs="0" maxOccurs="1"/>
        </xsd:sequence>
      </xsd:complexType>
    </xsd:element>
    <xsd:element name="MediaServiceDateTaken" ma:index="26" nillable="true" ma:displayName="MediaServiceDateTaken" ma:hidden="true" ma:indexed="true" ma:internalName="MediaServiceDateTaken"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Location" ma:index="3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cfe8f-7469-40a0-8f33-bfa0f1dabf95"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970ef685-e154-4175-8cd1-3f6a1f67c7ed}" ma:internalName="TaxCatchAll" ma:readOnly="false" ma:showField="CatchAllData" ma:web="6f8cfe8f-7469-40a0-8f33-bfa0f1dabf95">
      <xsd:complexType>
        <xsd:complexContent>
          <xsd:extension base="dms:MultiChoiceLookup">
            <xsd:sequence>
              <xsd:element name="Value" type="dms:Lookup" maxOccurs="unbounded" minOccurs="0" nillable="true"/>
            </xsd:sequence>
          </xsd:extension>
        </xsd:complexContent>
      </xsd:complex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bLabels xmlns="9817472d-2c99-4331-b8c8-93806dd9f95e" xsi:nil="true"/>
    <Label xmlns="9817472d-2c99-4331-b8c8-93806dd9f95e">Community</Label>
    <FileType xmlns="9817472d-2c99-4331-b8c8-93806dd9f95e" xsi:nil="true"/>
    <TaxCatchAll xmlns="6f8cfe8f-7469-40a0-8f33-bfa0f1dabf95" xsi:nil="true"/>
    <FileName xmlns="9817472d-2c99-4331-b8c8-93806dd9f95e" xsi:nil="true"/>
    <Team xmlns="9817472d-2c99-4331-b8c8-93806dd9f95e">Cricket and Community</Team>
    <Month xmlns="9817472d-2c99-4331-b8c8-93806dd9f95e" xsi:nil="true"/>
    <Status xmlns="9817472d-2c99-4331-b8c8-93806dd9f95e">Final</Status>
    <Comments xmlns="9817472d-2c99-4331-b8c8-93806dd9f95e" xsi:nil="true"/>
    <lcf76f155ced4ddcb4097134ff3c332f xmlns="9817472d-2c99-4331-b8c8-93806dd9f95e">
      <Terms xmlns="http://schemas.microsoft.com/office/infopath/2007/PartnerControls"/>
    </lcf76f155ced4ddcb4097134ff3c332f>
    <TopicTags xmlns="9817472d-2c99-4331-b8c8-93806dd9f95e">Resources</TopicTags>
    <FinancialYear xmlns="9817472d-2c99-4331-b8c8-93806dd9f95e">2025</FinancialYear>
    <DocumentDate xmlns="9817472d-2c99-4331-b8c8-93806dd9f95e" xsi:nil="true"/>
  </documentManagement>
</p:properties>
</file>

<file path=customXml/itemProps1.xml><?xml version="1.0" encoding="utf-8"?>
<ds:datastoreItem xmlns:ds="http://schemas.openxmlformats.org/officeDocument/2006/customXml" ds:itemID="{0DAAE633-16E6-4C31-A5A4-F0991130DEAA}"/>
</file>

<file path=customXml/itemProps2.xml><?xml version="1.0" encoding="utf-8"?>
<ds:datastoreItem xmlns:ds="http://schemas.openxmlformats.org/officeDocument/2006/customXml" ds:itemID="{EA756DAE-2D97-426C-9E65-A976016720E0}"/>
</file>

<file path=customXml/itemProps3.xml><?xml version="1.0" encoding="utf-8"?>
<ds:datastoreItem xmlns:ds="http://schemas.openxmlformats.org/officeDocument/2006/customXml" ds:itemID="{E20C3711-2D6C-4AD7-8A81-84E62B4238AD}"/>
</file>

<file path=docProps/app.xml><?xml version="1.0" encoding="utf-8"?>
<Properties xmlns="http://schemas.openxmlformats.org/officeDocument/2006/extended-properties" xmlns:vt="http://schemas.openxmlformats.org/officeDocument/2006/docPropsVTypes">
  <Template>MF_WORD TEMPLATE_COMMUNITY FRIEND</Template>
  <TotalTime>5</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Moylan</dc:creator>
  <cp:keywords/>
  <dc:description/>
  <cp:lastModifiedBy>Rachael Moylan</cp:lastModifiedBy>
  <cp:revision>3</cp:revision>
  <cp:lastPrinted>2024-09-02T23:28:00Z</cp:lastPrinted>
  <dcterms:created xsi:type="dcterms:W3CDTF">2024-11-08T05:20:00Z</dcterms:created>
  <dcterms:modified xsi:type="dcterms:W3CDTF">2024-11-08T05:25:00Z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0x0101008F95D207B8D0444E9B04DF69829AD616</vt:lpwstr>
  </property>
  <property fmtid="{D5CDD505-2E9C-101B-9397-08002B2CF9AE}" pid="3" name="MediaServiceImageTags">
    <vt:lpwstr/>
  </property>
</Properties>
</file>