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E9566" w14:textId="7BB885FF" w:rsidR="001D4F82" w:rsidRPr="001D4F82" w:rsidRDefault="001D4F82" w:rsidP="001D4F82">
      <w:pPr>
        <w:pStyle w:val="Headline"/>
        <w:rPr>
          <w:rFonts w:ascii="Space Mono" w:hAnsi="Space Mono"/>
          <w:sz w:val="20"/>
          <w:szCs w:val="20"/>
        </w:rPr>
      </w:pPr>
      <w:r w:rsidRPr="001D4F82">
        <w:t>Dollar Matching Template</w:t>
      </w:r>
      <w:r w:rsidRPr="001D4F82">
        <w:rPr>
          <w:rFonts w:ascii="Inter 18pt" w:hAnsi="Inter 18pt"/>
          <w:sz w:val="20"/>
          <w:szCs w:val="20"/>
        </w:rPr>
        <w:t> </w:t>
      </w:r>
      <w:r w:rsidRPr="001D4F82">
        <w:rPr>
          <w:rFonts w:ascii="Inter 18pt" w:hAnsi="Inter 18pt"/>
          <w:sz w:val="20"/>
          <w:szCs w:val="20"/>
        </w:rPr>
        <w:br/>
        <w:t> </w:t>
      </w:r>
      <w:r w:rsidRPr="001D4F82">
        <w:rPr>
          <w:rFonts w:ascii="Space Mono" w:hAnsi="Space Mono"/>
          <w:sz w:val="20"/>
          <w:szCs w:val="20"/>
        </w:rPr>
        <w:t>Letter to approach a company to dollar match donations </w:t>
      </w:r>
      <w:r w:rsidRPr="001D4F82">
        <w:rPr>
          <w:rFonts w:ascii="Space Mono" w:hAnsi="Space Mono"/>
          <w:sz w:val="20"/>
          <w:szCs w:val="20"/>
        </w:rPr>
        <w:br/>
        <w:t> </w:t>
      </w:r>
    </w:p>
    <w:p w14:paraId="5DB655BA" w14:textId="77777777" w:rsidR="001D4F82" w:rsidRPr="001D4F82" w:rsidRDefault="001D4F82" w:rsidP="001D4F82">
      <w:pPr>
        <w:pStyle w:val="Body"/>
        <w:rPr>
          <w:color w:val="FF00A8"/>
          <w:lang w:val="en-AU"/>
        </w:rPr>
      </w:pPr>
      <w:r w:rsidRPr="001D4F82">
        <w:rPr>
          <w:color w:val="FF00A8"/>
          <w:lang w:val="en-AU"/>
        </w:rPr>
        <w:t>&lt;First name&gt; &lt;Surname&gt; </w:t>
      </w:r>
      <w:r w:rsidRPr="001D4F82">
        <w:rPr>
          <w:color w:val="FF00A8"/>
          <w:lang w:val="en-AU"/>
        </w:rPr>
        <w:br/>
        <w:t>&lt;Address&gt; </w:t>
      </w:r>
      <w:r w:rsidRPr="001D4F82">
        <w:rPr>
          <w:color w:val="FF00A8"/>
          <w:lang w:val="en-AU"/>
        </w:rPr>
        <w:br/>
        <w:t>&lt;Suburb&gt; &lt;State&gt; &lt;Postcode&gt; </w:t>
      </w:r>
      <w:r w:rsidRPr="001D4F82">
        <w:rPr>
          <w:color w:val="FF00A8"/>
          <w:lang w:val="en-AU"/>
        </w:rPr>
        <w:br/>
        <w:t>&lt;Date&gt; </w:t>
      </w:r>
      <w:r w:rsidRPr="001D4F82">
        <w:rPr>
          <w:color w:val="FF00A8"/>
          <w:lang w:val="en-AU"/>
        </w:rPr>
        <w:br/>
        <w:t> </w:t>
      </w:r>
    </w:p>
    <w:p w14:paraId="37039B16" w14:textId="77777777" w:rsidR="001D4F82" w:rsidRPr="001D4F82" w:rsidRDefault="001D4F82" w:rsidP="001D4F82">
      <w:pPr>
        <w:pStyle w:val="Body"/>
        <w:rPr>
          <w:lang w:val="en-AU"/>
        </w:rPr>
      </w:pPr>
      <w:r w:rsidRPr="001D4F82">
        <w:rPr>
          <w:lang w:val="en-AU"/>
        </w:rPr>
        <w:t xml:space="preserve">Dear </w:t>
      </w:r>
      <w:r w:rsidRPr="001D4F82">
        <w:rPr>
          <w:color w:val="FF00A8"/>
          <w:lang w:val="en-AU"/>
        </w:rPr>
        <w:t>&lt;insert company name/contact&gt;, </w:t>
      </w:r>
    </w:p>
    <w:p w14:paraId="20615EA8" w14:textId="77777777" w:rsidR="001D4F82" w:rsidRPr="001D4F82" w:rsidRDefault="001D4F82" w:rsidP="001D4F82">
      <w:pPr>
        <w:pStyle w:val="Body"/>
        <w:rPr>
          <w:lang w:val="en-AU"/>
        </w:rPr>
      </w:pPr>
      <w:r w:rsidRPr="001D4F82">
        <w:rPr>
          <w:lang w:val="en-AU"/>
        </w:rPr>
        <w:t> </w:t>
      </w:r>
      <w:r w:rsidRPr="001D4F82">
        <w:rPr>
          <w:lang w:val="en-AU"/>
        </w:rPr>
        <w:br/>
        <w:t xml:space="preserve">This year </w:t>
      </w:r>
      <w:r w:rsidRPr="001D4F82">
        <w:rPr>
          <w:color w:val="FF00A8"/>
          <w:lang w:val="en-AU"/>
        </w:rPr>
        <w:t>&lt;I/town/club/school/organisation&gt;</w:t>
      </w:r>
      <w:r w:rsidRPr="001D4F82">
        <w:rPr>
          <w:lang w:val="en-AU"/>
        </w:rPr>
        <w:t xml:space="preserve"> have decided to raise money for the McGrath Foundation to help ensure that no one goes though cancer without care. </w:t>
      </w:r>
    </w:p>
    <w:p w14:paraId="52790755" w14:textId="04E0E959" w:rsidR="001D4F82" w:rsidRPr="001D4F82" w:rsidRDefault="001D4F82" w:rsidP="001D4F82">
      <w:pPr>
        <w:pStyle w:val="Body"/>
        <w:rPr>
          <w:lang w:val="en-AU"/>
        </w:rPr>
      </w:pPr>
      <w:r w:rsidRPr="001D4F82">
        <w:rPr>
          <w:color w:val="FF00A8"/>
          <w:lang w:val="en-AU"/>
        </w:rPr>
        <w:t xml:space="preserve">I/we am/are </w:t>
      </w:r>
      <w:r w:rsidRPr="001D4F82">
        <w:rPr>
          <w:lang w:val="en-AU"/>
        </w:rPr>
        <w:t xml:space="preserve">am holding a pink event on </w:t>
      </w:r>
      <w:r w:rsidRPr="001D4F82">
        <w:rPr>
          <w:color w:val="FF00A8"/>
          <w:lang w:val="en-AU"/>
        </w:rPr>
        <w:t>&lt;insert date&gt;</w:t>
      </w:r>
      <w:r w:rsidRPr="001D4F82">
        <w:rPr>
          <w:lang w:val="en-AU"/>
        </w:rPr>
        <w:t>. The aim is to raise money to help the McGrath Foundation fund McGrath Cancer Care Nurses right across Australia and deliver world leading cancer care nursing services to support people and their families through cancer.  </w:t>
      </w:r>
    </w:p>
    <w:p w14:paraId="081B197B" w14:textId="0B68761D" w:rsidR="001D4F82" w:rsidRPr="001D4F82" w:rsidRDefault="001D4F82" w:rsidP="001D4F82">
      <w:pPr>
        <w:pStyle w:val="Body"/>
        <w:rPr>
          <w:lang w:val="en-AU"/>
        </w:rPr>
      </w:pPr>
      <w:r w:rsidRPr="001D4F82">
        <w:rPr>
          <w:lang w:val="en-AU"/>
        </w:rPr>
        <w:t xml:space="preserve">With almost 1 in 2 people likely to be diagnosed with cancer by the age of 85, we’re going to </w:t>
      </w:r>
      <w:r w:rsidRPr="001D4F82">
        <w:rPr>
          <w:color w:val="FF00A8"/>
          <w:lang w:val="en-AU"/>
        </w:rPr>
        <w:t>{Insert activities}</w:t>
      </w:r>
      <w:r w:rsidRPr="001D4F82">
        <w:rPr>
          <w:lang w:val="en-AU"/>
        </w:rPr>
        <w:t xml:space="preserve"> and raise funds to help people across Australia get the cancer care they need.  </w:t>
      </w:r>
      <w:r w:rsidRPr="001D4F82">
        <w:rPr>
          <w:lang w:val="en-AU"/>
        </w:rPr>
        <w:br/>
      </w:r>
      <w:r w:rsidRPr="001D4F82">
        <w:rPr>
          <w:b/>
          <w:bCs/>
          <w:color w:val="FF00A8"/>
          <w:lang w:val="en-AU"/>
        </w:rPr>
        <w:t>(Include some further details about your plans – who will be attending, how will you be fundraising)</w:t>
      </w:r>
      <w:r w:rsidRPr="001D4F82">
        <w:rPr>
          <w:color w:val="FF00A8"/>
          <w:lang w:val="en-AU"/>
        </w:rPr>
        <w:t> </w:t>
      </w:r>
    </w:p>
    <w:p w14:paraId="12AD2FBF" w14:textId="77777777" w:rsidR="001D4F82" w:rsidRPr="001D4F82" w:rsidRDefault="001D4F82" w:rsidP="001D4F82">
      <w:pPr>
        <w:pStyle w:val="Body"/>
        <w:rPr>
          <w:lang w:val="en-AU"/>
        </w:rPr>
      </w:pPr>
      <w:r w:rsidRPr="001D4F82">
        <w:rPr>
          <w:lang w:val="en-AU"/>
        </w:rPr>
        <w:t> </w:t>
      </w:r>
      <w:r w:rsidRPr="001D4F82">
        <w:rPr>
          <w:lang w:val="en-AU"/>
        </w:rPr>
        <w:br/>
      </w:r>
      <w:r w:rsidRPr="001D4F82">
        <w:rPr>
          <w:color w:val="FF00A8"/>
          <w:lang w:val="en-AU"/>
        </w:rPr>
        <w:t xml:space="preserve">My/our </w:t>
      </w:r>
      <w:r w:rsidRPr="001D4F82">
        <w:rPr>
          <w:lang w:val="en-AU"/>
        </w:rPr>
        <w:t xml:space="preserve">goal is to raise </w:t>
      </w:r>
      <w:r w:rsidRPr="001D4F82">
        <w:rPr>
          <w:color w:val="FF00A8"/>
          <w:lang w:val="en-AU"/>
        </w:rPr>
        <w:t xml:space="preserve">$XXX </w:t>
      </w:r>
      <w:r w:rsidRPr="001D4F82">
        <w:rPr>
          <w:lang w:val="en-AU"/>
        </w:rPr>
        <w:t xml:space="preserve">and </w:t>
      </w:r>
      <w:r w:rsidRPr="001D4F82">
        <w:rPr>
          <w:color w:val="FF00A8"/>
          <w:lang w:val="en-AU"/>
        </w:rPr>
        <w:t xml:space="preserve">we/I </w:t>
      </w:r>
      <w:r w:rsidRPr="001D4F82">
        <w:rPr>
          <w:lang w:val="en-AU"/>
        </w:rPr>
        <w:t>would love your help! </w:t>
      </w:r>
    </w:p>
    <w:p w14:paraId="190D5E5F" w14:textId="77777777" w:rsidR="001D4F82" w:rsidRPr="001D4F82" w:rsidRDefault="001D4F82" w:rsidP="001D4F82">
      <w:pPr>
        <w:pStyle w:val="Body"/>
        <w:rPr>
          <w:b/>
          <w:bCs/>
          <w:lang w:val="en-AU"/>
        </w:rPr>
      </w:pPr>
      <w:r w:rsidRPr="001D4F82">
        <w:rPr>
          <w:lang w:val="en-AU"/>
        </w:rPr>
        <w:t> </w:t>
      </w:r>
      <w:r w:rsidRPr="001D4F82">
        <w:rPr>
          <w:lang w:val="en-AU"/>
        </w:rPr>
        <w:br/>
      </w:r>
      <w:r w:rsidRPr="001D4F82">
        <w:rPr>
          <w:b/>
          <w:bCs/>
          <w:lang w:val="en-AU"/>
        </w:rPr>
        <w:t xml:space="preserve">I was wondering if you would consider dollar matching the money </w:t>
      </w:r>
      <w:r w:rsidRPr="001D4F82">
        <w:rPr>
          <w:b/>
          <w:bCs/>
          <w:color w:val="FF00A8"/>
          <w:lang w:val="en-AU"/>
        </w:rPr>
        <w:t xml:space="preserve">I/we </w:t>
      </w:r>
      <w:r w:rsidRPr="001D4F82">
        <w:rPr>
          <w:b/>
          <w:bCs/>
          <w:lang w:val="en-AU"/>
        </w:rPr>
        <w:t>raise, so that together we can make a much bigger difference. </w:t>
      </w:r>
    </w:p>
    <w:p w14:paraId="30EA2DE4" w14:textId="77777777" w:rsidR="001D4F82" w:rsidRPr="001D4F82" w:rsidRDefault="001D4F82" w:rsidP="001D4F82">
      <w:pPr>
        <w:pStyle w:val="Body"/>
        <w:rPr>
          <w:lang w:val="en-AU"/>
        </w:rPr>
      </w:pPr>
      <w:r w:rsidRPr="001D4F82">
        <w:rPr>
          <w:lang w:val="en-AU"/>
        </w:rPr>
        <w:t> </w:t>
      </w:r>
      <w:r w:rsidRPr="001D4F82">
        <w:rPr>
          <w:lang w:val="en-AU"/>
        </w:rPr>
        <w:br/>
        <w:t xml:space="preserve">You can check out </w:t>
      </w:r>
      <w:r w:rsidRPr="001D4F82">
        <w:rPr>
          <w:color w:val="FF00A8"/>
          <w:lang w:val="en-AU"/>
        </w:rPr>
        <w:t xml:space="preserve">my/our </w:t>
      </w:r>
      <w:r w:rsidRPr="001D4F82">
        <w:rPr>
          <w:lang w:val="en-AU"/>
        </w:rPr>
        <w:t xml:space="preserve">fundraising page </w:t>
      </w:r>
      <w:r w:rsidRPr="001D4F82">
        <w:rPr>
          <w:color w:val="FF00A8"/>
          <w:lang w:val="en-AU"/>
        </w:rPr>
        <w:t xml:space="preserve">&lt;Insert fundraising page link&gt; </w:t>
      </w:r>
      <w:r w:rsidRPr="001D4F82">
        <w:rPr>
          <w:lang w:val="en-AU"/>
        </w:rPr>
        <w:t>or visit </w:t>
      </w:r>
      <w:r w:rsidRPr="001D4F82">
        <w:rPr>
          <w:lang w:val="en-AU"/>
        </w:rPr>
        <w:br/>
        <w:t>www.mcgrathfoundation.com.au for more information on the campaign. </w:t>
      </w:r>
    </w:p>
    <w:p w14:paraId="22EF5354" w14:textId="77777777" w:rsidR="001D4F82" w:rsidRPr="001D4F82" w:rsidRDefault="001D4F82" w:rsidP="001D4F82">
      <w:pPr>
        <w:pStyle w:val="Body"/>
        <w:rPr>
          <w:lang w:val="en-AU"/>
        </w:rPr>
      </w:pPr>
      <w:r w:rsidRPr="001D4F82">
        <w:rPr>
          <w:lang w:val="en-AU"/>
        </w:rPr>
        <w:t> </w:t>
      </w:r>
      <w:r w:rsidRPr="001D4F82">
        <w:rPr>
          <w:lang w:val="en-AU"/>
        </w:rPr>
        <w:br/>
        <w:t>I would love to meet with you to tell you more about our event. </w:t>
      </w:r>
      <w:r w:rsidRPr="001D4F82">
        <w:rPr>
          <w:lang w:val="en-AU"/>
        </w:rPr>
        <w:br/>
        <w:t>Thanks so much for your consideration. </w:t>
      </w:r>
    </w:p>
    <w:p w14:paraId="525C8CA4" w14:textId="77777777" w:rsidR="001D4F82" w:rsidRPr="001D4F82" w:rsidRDefault="001D4F82" w:rsidP="001D4F82">
      <w:pPr>
        <w:pStyle w:val="Body"/>
        <w:rPr>
          <w:lang w:val="en-AU"/>
        </w:rPr>
      </w:pPr>
      <w:r w:rsidRPr="001D4F82">
        <w:rPr>
          <w:lang w:val="en-AU"/>
        </w:rPr>
        <w:t> </w:t>
      </w:r>
      <w:r w:rsidRPr="001D4F82">
        <w:rPr>
          <w:lang w:val="en-AU"/>
        </w:rPr>
        <w:br/>
        <w:t>Kind regards, </w:t>
      </w:r>
      <w:r w:rsidRPr="001D4F82">
        <w:rPr>
          <w:lang w:val="en-AU"/>
        </w:rPr>
        <w:br/>
      </w:r>
      <w:r w:rsidRPr="001D4F82">
        <w:rPr>
          <w:color w:val="FF00A8"/>
          <w:lang w:val="en-AU"/>
        </w:rPr>
        <w:t>&lt;Insert name/Team Name&gt; </w:t>
      </w:r>
      <w:r w:rsidRPr="001D4F82">
        <w:rPr>
          <w:lang w:val="en-AU"/>
        </w:rPr>
        <w:br/>
        <w:t> </w:t>
      </w:r>
    </w:p>
    <w:p w14:paraId="438C4239" w14:textId="77777777" w:rsidR="001D4F82" w:rsidRPr="001D4F82" w:rsidRDefault="001D4F82" w:rsidP="001D4F82">
      <w:pPr>
        <w:pStyle w:val="Body"/>
        <w:rPr>
          <w:lang w:val="en-AU"/>
        </w:rPr>
      </w:pPr>
      <w:r w:rsidRPr="001D4F82">
        <w:rPr>
          <w:lang w:val="en-AU"/>
        </w:rPr>
        <w:t> </w:t>
      </w:r>
    </w:p>
    <w:p w14:paraId="39739124" w14:textId="77777777" w:rsidR="001D4F82" w:rsidRPr="004F3535" w:rsidRDefault="001D4F82" w:rsidP="004F3535">
      <w:pPr>
        <w:pStyle w:val="Body"/>
        <w:rPr>
          <w:rStyle w:val="IntenseReference"/>
          <w:b w:val="0"/>
          <w:bCs w:val="0"/>
          <w:smallCaps w:val="0"/>
          <w:color w:val="auto"/>
          <w:spacing w:val="-10"/>
        </w:rPr>
      </w:pPr>
    </w:p>
    <w:sectPr w:rsidR="001D4F82" w:rsidRPr="004F3535" w:rsidSect="00AE0EB4">
      <w:headerReference w:type="even" r:id="rId9"/>
      <w:headerReference w:type="default" r:id="rId10"/>
      <w:footerReference w:type="even" r:id="rId11"/>
      <w:footerReference w:type="default" r:id="rId12"/>
      <w:headerReference w:type="first" r:id="rId13"/>
      <w:footerReference w:type="first" r:id="rId14"/>
      <w:pgSz w:w="11906" w:h="16838"/>
      <w:pgMar w:top="2127" w:right="1440" w:bottom="1440" w:left="1440"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C8DAB" w14:textId="77777777" w:rsidR="00AE6AF8" w:rsidRDefault="00AE6AF8" w:rsidP="00DD482E">
      <w:pPr>
        <w:spacing w:after="0" w:line="240" w:lineRule="auto"/>
      </w:pPr>
      <w:r>
        <w:separator/>
      </w:r>
    </w:p>
  </w:endnote>
  <w:endnote w:type="continuationSeparator" w:id="0">
    <w:p w14:paraId="55710408" w14:textId="77777777" w:rsidR="00AE6AF8" w:rsidRDefault="00AE6AF8" w:rsidP="00DD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ime">
    <w:panose1 w:val="00000000000000000000"/>
    <w:charset w:val="00"/>
    <w:family w:val="auto"/>
    <w:pitch w:val="variable"/>
    <w:sig w:usb0="A000006F" w:usb1="0000005B" w:usb2="00000000" w:usb3="00000000" w:csb0="00000093" w:csb1="00000000"/>
  </w:font>
  <w:font w:name="Inter Tight">
    <w:panose1 w:val="00000000000000000000"/>
    <w:charset w:val="00"/>
    <w:family w:val="auto"/>
    <w:pitch w:val="variable"/>
    <w:sig w:usb0="E10002FF" w:usb1="1200E5FF" w:usb2="00000009" w:usb3="00000000" w:csb0="0000019F" w:csb1="00000000"/>
  </w:font>
  <w:font w:name="Inter 18pt">
    <w:panose1 w:val="02000503000000020004"/>
    <w:charset w:val="00"/>
    <w:family w:val="auto"/>
    <w:pitch w:val="variable"/>
    <w:sig w:usb0="E00002FF" w:usb1="1200A1FF" w:usb2="00000000" w:usb3="00000000" w:csb0="0000019F" w:csb1="00000000"/>
  </w:font>
  <w:font w:name="Space Mono">
    <w:panose1 w:val="02000509040000020004"/>
    <w:charset w:val="00"/>
    <w:family w:val="modern"/>
    <w:pitch w:val="fixed"/>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DF0D4" w14:textId="77777777" w:rsidR="00BC4933" w:rsidRDefault="00BC49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59978" w14:textId="73F16046" w:rsidR="00C70566" w:rsidRDefault="009928D7">
    <w:pPr>
      <w:pStyle w:val="Footer"/>
    </w:pPr>
    <w:r>
      <w:rPr>
        <w:noProof/>
      </w:rPr>
      <mc:AlternateContent>
        <mc:Choice Requires="wps">
          <w:drawing>
            <wp:anchor distT="45720" distB="45720" distL="114300" distR="114300" simplePos="0" relativeHeight="251671552" behindDoc="0" locked="0" layoutInCell="1" allowOverlap="1" wp14:anchorId="03A0D0B8" wp14:editId="0E076581">
              <wp:simplePos x="0" y="0"/>
              <wp:positionH relativeFrom="page">
                <wp:posOffset>6537325</wp:posOffset>
              </wp:positionH>
              <wp:positionV relativeFrom="paragraph">
                <wp:posOffset>225425</wp:posOffset>
              </wp:positionV>
              <wp:extent cx="542925" cy="236220"/>
              <wp:effectExtent l="0" t="0" r="0" b="0"/>
              <wp:wrapNone/>
              <wp:docPr id="1923645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36220"/>
                      </a:xfrm>
                      <a:prstGeom prst="rect">
                        <a:avLst/>
                      </a:prstGeom>
                      <a:noFill/>
                      <a:ln w="9525">
                        <a:noFill/>
                        <a:miter lim="800000"/>
                        <a:headEnd/>
                        <a:tailEnd/>
                      </a:ln>
                    </wps:spPr>
                    <wps:txbx>
                      <w:txbxContent>
                        <w:p w14:paraId="43EFA69C"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0D0B8" id="_x0000_t202" coordsize="21600,21600" o:spt="202" path="m,l,21600r21600,l21600,xe">
              <v:stroke joinstyle="miter"/>
              <v:path gradientshapeok="t" o:connecttype="rect"/>
            </v:shapetype>
            <v:shape id="Text Box 2" o:spid="_x0000_s1026" type="#_x0000_t202" style="position:absolute;margin-left:514.75pt;margin-top:17.75pt;width:42.75pt;height:18.6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" filled="f" stroked="f">
              <v:textbox>
                <w:txbxContent>
                  <w:p w14:paraId="43EFA69C"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v:textbox>
              <w10:wrap anchorx="page"/>
            </v:shape>
          </w:pict>
        </mc:Fallback>
      </mc:AlternateContent>
    </w:r>
    <w:r w:rsidR="007506B5">
      <w:rPr>
        <w:noProof/>
      </w:rPr>
      <mc:AlternateContent>
        <mc:Choice Requires="wps">
          <w:drawing>
            <wp:anchor distT="0" distB="0" distL="114300" distR="114300" simplePos="0" relativeHeight="251683840" behindDoc="0" locked="0" layoutInCell="1" allowOverlap="1" wp14:anchorId="356D9F69" wp14:editId="49895649">
              <wp:simplePos x="0" y="0"/>
              <wp:positionH relativeFrom="leftMargin">
                <wp:posOffset>508000</wp:posOffset>
              </wp:positionH>
              <wp:positionV relativeFrom="paragraph">
                <wp:posOffset>44599</wp:posOffset>
              </wp:positionV>
              <wp:extent cx="0" cy="6647815"/>
              <wp:effectExtent l="0" t="0" r="38100" b="19685"/>
              <wp:wrapNone/>
              <wp:docPr id="1337439028" name="Straight Connector 8"/>
              <wp:cNvGraphicFramePr/>
              <a:graphic xmlns:a="http://schemas.openxmlformats.org/drawingml/2006/main">
                <a:graphicData uri="http://schemas.microsoft.com/office/word/2010/wordprocessingShape">
                  <wps:wsp>
                    <wps:cNvCnPr/>
                    <wps:spPr>
                      <a:xfrm flipH="1">
                        <a:off x="0" y="0"/>
                        <a:ext cx="0" cy="66478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0A09D2" id="Straight Connector 8" o:spid="_x0000_s1026" style="position:absolute;flip:x;z-index:251683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40pt,3.5pt" to="40pt,5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" strokecolor="black [3200]" strokeweight=".5pt">
              <v:stroke joinstyle="miter"/>
              <w10:wrap anchorx="margin"/>
            </v:line>
          </w:pict>
        </mc:Fallback>
      </mc:AlternateContent>
    </w:r>
    <w:r w:rsidR="007506B5">
      <w:rPr>
        <w:noProof/>
      </w:rPr>
      <mc:AlternateContent>
        <mc:Choice Requires="wps">
          <w:drawing>
            <wp:anchor distT="0" distB="0" distL="114300" distR="114300" simplePos="0" relativeHeight="251696128" behindDoc="0" locked="0" layoutInCell="1" allowOverlap="1" wp14:anchorId="34C011E0" wp14:editId="477A92AB">
              <wp:simplePos x="0" y="0"/>
              <wp:positionH relativeFrom="rightMargin">
                <wp:posOffset>-4445</wp:posOffset>
              </wp:positionH>
              <wp:positionV relativeFrom="paragraph">
                <wp:posOffset>44301</wp:posOffset>
              </wp:positionV>
              <wp:extent cx="0" cy="664006"/>
              <wp:effectExtent l="0" t="0" r="38100" b="22225"/>
              <wp:wrapNone/>
              <wp:docPr id="426067467" name="Straight Connector 1"/>
              <wp:cNvGraphicFramePr/>
              <a:graphic xmlns:a="http://schemas.openxmlformats.org/drawingml/2006/main">
                <a:graphicData uri="http://schemas.microsoft.com/office/word/2010/wordprocessingShape">
                  <wps:wsp>
                    <wps:cNvCnPr/>
                    <wps:spPr>
                      <a:xfrm flipH="1">
                        <a:off x="0" y="0"/>
                        <a:ext cx="0" cy="6640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BAEA8" id="Straight Connector 1" o:spid="_x0000_s1026" style="position:absolute;flip:x;z-index:2516961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from="-.35pt,3.5pt" to="-.3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" strokecolor="black [3200]" strokeweight=".5pt">
              <v:stroke joinstyle="miter"/>
              <w10:wrap anchorx="margin"/>
            </v:line>
          </w:pict>
        </mc:Fallback>
      </mc:AlternateContent>
    </w:r>
    <w:r w:rsidR="00001DD5">
      <w:rPr>
        <w:noProof/>
      </w:rPr>
      <mc:AlternateContent>
        <mc:Choice Requires="wps">
          <w:drawing>
            <wp:anchor distT="0" distB="0" distL="114300" distR="114300" simplePos="0" relativeHeight="251675648" behindDoc="0" locked="0" layoutInCell="1" allowOverlap="1" wp14:anchorId="44599139" wp14:editId="3B250F26">
              <wp:simplePos x="0" y="0"/>
              <wp:positionH relativeFrom="column">
                <wp:posOffset>-986790</wp:posOffset>
              </wp:positionH>
              <wp:positionV relativeFrom="paragraph">
                <wp:posOffset>43654</wp:posOffset>
              </wp:positionV>
              <wp:extent cx="7666448" cy="0"/>
              <wp:effectExtent l="0" t="0" r="0" b="0"/>
              <wp:wrapNone/>
              <wp:docPr id="225514825" name="Straight Connector 1"/>
              <wp:cNvGraphicFramePr/>
              <a:graphic xmlns:a="http://schemas.openxmlformats.org/drawingml/2006/main">
                <a:graphicData uri="http://schemas.microsoft.com/office/word/2010/wordprocessingShape">
                  <wps:wsp>
                    <wps:cNvCnPr/>
                    <wps:spPr>
                      <a:xfrm>
                        <a:off x="0" y="0"/>
                        <a:ext cx="76664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C02A935" id="Straight Connector 1"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7pt,3.45pt" to="525.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" strokecolor="black [3200]" strokeweight=".5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3AEEA" w14:textId="77777777" w:rsidR="00BC4933" w:rsidRDefault="00BC4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868A" w14:textId="77777777" w:rsidR="00AE6AF8" w:rsidRDefault="00AE6AF8" w:rsidP="00DD482E">
      <w:pPr>
        <w:spacing w:after="0" w:line="240" w:lineRule="auto"/>
      </w:pPr>
      <w:r>
        <w:separator/>
      </w:r>
    </w:p>
  </w:footnote>
  <w:footnote w:type="continuationSeparator" w:id="0">
    <w:p w14:paraId="785A3247" w14:textId="77777777" w:rsidR="00AE6AF8" w:rsidRDefault="00AE6AF8" w:rsidP="00DD4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E3FB6" w14:textId="77777777" w:rsidR="00BC4933" w:rsidRDefault="00BC49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1355" w14:textId="77777777" w:rsidR="001F2C8E" w:rsidRDefault="00AE0EB4">
    <w:pPr>
      <w:pStyle w:val="Header"/>
      <w:rPr>
        <w:noProof/>
      </w:rPr>
    </w:pPr>
    <w:r>
      <w:rPr>
        <w:noProof/>
      </w:rPr>
      <w:drawing>
        <wp:anchor distT="0" distB="0" distL="114300" distR="114300" simplePos="0" relativeHeight="251695104" behindDoc="0" locked="0" layoutInCell="1" allowOverlap="1" wp14:anchorId="1EEF71CA" wp14:editId="61C9759E">
          <wp:simplePos x="0" y="0"/>
          <wp:positionH relativeFrom="column">
            <wp:posOffset>-4042410</wp:posOffset>
          </wp:positionH>
          <wp:positionV relativeFrom="paragraph">
            <wp:posOffset>-3427942</wp:posOffset>
          </wp:positionV>
          <wp:extent cx="4786040" cy="5848662"/>
          <wp:effectExtent l="190500" t="457200" r="0" b="0"/>
          <wp:wrapNone/>
          <wp:docPr id="1500845851" name="Picture 1" descr="A colorful brush strok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28588" name="Picture 1" descr="A colorful brush strokes on a black background&#10;&#10;Description automatically generated"/>
                  <pic:cNvPicPr/>
                </pic:nvPicPr>
                <pic:blipFill>
                  <a:blip r:embed="rId1" cstate="screen">
                    <a:extLst>
                      <a:ext uri="{28A0092B-C50C-407E-A947-70E740481C1C}">
                        <a14:useLocalDpi xmlns:a14="http://schemas.microsoft.com/office/drawing/2010/main"/>
                      </a:ext>
                    </a:extLst>
                  </a:blip>
                  <a:stretch>
                    <a:fillRect/>
                  </a:stretch>
                </pic:blipFill>
                <pic:spPr>
                  <a:xfrm rot="9923374">
                    <a:off x="0" y="0"/>
                    <a:ext cx="4786040" cy="5848662"/>
                  </a:xfrm>
                  <a:prstGeom prst="rect">
                    <a:avLst/>
                  </a:prstGeom>
                </pic:spPr>
              </pic:pic>
            </a:graphicData>
          </a:graphic>
          <wp14:sizeRelH relativeFrom="margin">
            <wp14:pctWidth>0</wp14:pctWidth>
          </wp14:sizeRelH>
          <wp14:sizeRelV relativeFrom="margin">
            <wp14:pctHeight>0</wp14:pctHeight>
          </wp14:sizeRelV>
        </wp:anchor>
      </w:drawing>
    </w:r>
  </w:p>
  <w:p w14:paraId="38FE6F68" w14:textId="77777777" w:rsidR="00F51885" w:rsidRDefault="00F51885">
    <w:pPr>
      <w:pStyle w:val="Header"/>
      <w:rPr>
        <w:noProof/>
      </w:rPr>
    </w:pPr>
    <w:r>
      <w:rPr>
        <w:noProof/>
      </w:rPr>
      <w:drawing>
        <wp:anchor distT="0" distB="0" distL="114300" distR="114300" simplePos="0" relativeHeight="251697152" behindDoc="0" locked="0" layoutInCell="1" allowOverlap="1" wp14:anchorId="3E1A0BA6" wp14:editId="38B9F77D">
          <wp:simplePos x="0" y="0"/>
          <wp:positionH relativeFrom="margin">
            <wp:posOffset>5013960</wp:posOffset>
          </wp:positionH>
          <wp:positionV relativeFrom="paragraph">
            <wp:posOffset>123272</wp:posOffset>
          </wp:positionV>
          <wp:extent cx="1070605" cy="737420"/>
          <wp:effectExtent l="0" t="0" r="0" b="5715"/>
          <wp:wrapNone/>
          <wp:docPr id="298095676" name="Picture 1" descr="A pin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95676" name="Picture 1" descr="A pink text on a black background&#10;&#10;Description automatically generated"/>
                  <pic:cNvPicPr/>
                </pic:nvPicPr>
                <pic:blipFill>
                  <a:blip r:embed="rId2" cstate="screen">
                    <a:extLst>
                      <a:ext uri="{28A0092B-C50C-407E-A947-70E740481C1C}">
                        <a14:useLocalDpi xmlns:a14="http://schemas.microsoft.com/office/drawing/2010/main"/>
                      </a:ext>
                    </a:extLst>
                  </a:blip>
                  <a:stretch>
                    <a:fillRect/>
                  </a:stretch>
                </pic:blipFill>
                <pic:spPr>
                  <a:xfrm>
                    <a:off x="0" y="0"/>
                    <a:ext cx="1070605" cy="737420"/>
                  </a:xfrm>
                  <a:prstGeom prst="rect">
                    <a:avLst/>
                  </a:prstGeom>
                </pic:spPr>
              </pic:pic>
            </a:graphicData>
          </a:graphic>
          <wp14:sizeRelH relativeFrom="margin">
            <wp14:pctWidth>0</wp14:pctWidth>
          </wp14:sizeRelH>
          <wp14:sizeRelV relativeFrom="margin">
            <wp14:pctHeight>0</wp14:pctHeight>
          </wp14:sizeRelV>
        </wp:anchor>
      </w:drawing>
    </w:r>
  </w:p>
  <w:p w14:paraId="1404C638" w14:textId="77777777" w:rsidR="008A7B1A" w:rsidRPr="00001DD5" w:rsidRDefault="008A7B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9EE5D" w14:textId="77777777" w:rsidR="00BC4933" w:rsidRDefault="00BC49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500"/>
    <w:rsid w:val="00001DD5"/>
    <w:rsid w:val="0000200E"/>
    <w:rsid w:val="00054F8B"/>
    <w:rsid w:val="000606CC"/>
    <w:rsid w:val="0012417D"/>
    <w:rsid w:val="001273A8"/>
    <w:rsid w:val="001D4F82"/>
    <w:rsid w:val="001F2C8E"/>
    <w:rsid w:val="00215695"/>
    <w:rsid w:val="00217D1E"/>
    <w:rsid w:val="00241DFC"/>
    <w:rsid w:val="00253C57"/>
    <w:rsid w:val="00255248"/>
    <w:rsid w:val="0027773B"/>
    <w:rsid w:val="00296BD2"/>
    <w:rsid w:val="002A1DA7"/>
    <w:rsid w:val="002B36D6"/>
    <w:rsid w:val="002C029E"/>
    <w:rsid w:val="002C3F14"/>
    <w:rsid w:val="002D7EC1"/>
    <w:rsid w:val="003019CD"/>
    <w:rsid w:val="00343F84"/>
    <w:rsid w:val="003C6672"/>
    <w:rsid w:val="0040389A"/>
    <w:rsid w:val="00410650"/>
    <w:rsid w:val="00467995"/>
    <w:rsid w:val="004B3B57"/>
    <w:rsid w:val="004C3A1B"/>
    <w:rsid w:val="004F3535"/>
    <w:rsid w:val="00504EBB"/>
    <w:rsid w:val="0051164A"/>
    <w:rsid w:val="005908E7"/>
    <w:rsid w:val="005F0CEC"/>
    <w:rsid w:val="00603493"/>
    <w:rsid w:val="006B4827"/>
    <w:rsid w:val="006B63B8"/>
    <w:rsid w:val="00744538"/>
    <w:rsid w:val="007506B5"/>
    <w:rsid w:val="00765CC6"/>
    <w:rsid w:val="0081189B"/>
    <w:rsid w:val="0084616C"/>
    <w:rsid w:val="00886B7B"/>
    <w:rsid w:val="008A7B1A"/>
    <w:rsid w:val="00902CBF"/>
    <w:rsid w:val="009928D7"/>
    <w:rsid w:val="00994D72"/>
    <w:rsid w:val="00A352A8"/>
    <w:rsid w:val="00A449CC"/>
    <w:rsid w:val="00AE0EB4"/>
    <w:rsid w:val="00AE4E6E"/>
    <w:rsid w:val="00AE6AF8"/>
    <w:rsid w:val="00B92D69"/>
    <w:rsid w:val="00BC4933"/>
    <w:rsid w:val="00BF248C"/>
    <w:rsid w:val="00C17B1C"/>
    <w:rsid w:val="00C56516"/>
    <w:rsid w:val="00C70566"/>
    <w:rsid w:val="00C764B1"/>
    <w:rsid w:val="00CA2420"/>
    <w:rsid w:val="00D04CAE"/>
    <w:rsid w:val="00D21588"/>
    <w:rsid w:val="00D4441A"/>
    <w:rsid w:val="00D470F1"/>
    <w:rsid w:val="00D8049B"/>
    <w:rsid w:val="00DB2CAA"/>
    <w:rsid w:val="00DD482E"/>
    <w:rsid w:val="00E035FF"/>
    <w:rsid w:val="00EB56CC"/>
    <w:rsid w:val="00F2702D"/>
    <w:rsid w:val="00F51885"/>
    <w:rsid w:val="00F85EAB"/>
    <w:rsid w:val="00F9418C"/>
    <w:rsid w:val="00FA0DBD"/>
    <w:rsid w:val="00FB25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D76E6"/>
  <w15:chartTrackingRefBased/>
  <w15:docId w15:val="{365E769D-FFD4-49C1-9AEF-771C7A15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43F84"/>
  </w:style>
  <w:style w:type="paragraph" w:styleId="Heading1">
    <w:name w:val="heading 1"/>
    <w:basedOn w:val="Normal"/>
    <w:next w:val="Normal"/>
    <w:link w:val="Heading1Char"/>
    <w:uiPriority w:val="9"/>
    <w:rsid w:val="00DD4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rsid w:val="00DD4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82E"/>
    <w:rPr>
      <w:rFonts w:eastAsiaTheme="majorEastAsia" w:cstheme="majorBidi"/>
      <w:color w:val="272727" w:themeColor="text1" w:themeTint="D8"/>
    </w:rPr>
  </w:style>
  <w:style w:type="paragraph" w:styleId="Title">
    <w:name w:val="Title"/>
    <w:basedOn w:val="Normal"/>
    <w:next w:val="Normal"/>
    <w:link w:val="TitleChar"/>
    <w:uiPriority w:val="10"/>
    <w:rsid w:val="00DD4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4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DD482E"/>
    <w:pPr>
      <w:spacing w:before="160"/>
      <w:jc w:val="center"/>
    </w:pPr>
    <w:rPr>
      <w:i/>
      <w:iCs/>
      <w:color w:val="404040" w:themeColor="text1" w:themeTint="BF"/>
    </w:rPr>
  </w:style>
  <w:style w:type="character" w:customStyle="1" w:styleId="QuoteChar">
    <w:name w:val="Quote Char"/>
    <w:basedOn w:val="DefaultParagraphFont"/>
    <w:link w:val="Quote"/>
    <w:uiPriority w:val="29"/>
    <w:rsid w:val="00DD482E"/>
    <w:rPr>
      <w:i/>
      <w:iCs/>
      <w:color w:val="404040" w:themeColor="text1" w:themeTint="BF"/>
    </w:rPr>
  </w:style>
  <w:style w:type="paragraph" w:styleId="ListParagraph">
    <w:name w:val="List Paragraph"/>
    <w:basedOn w:val="Normal"/>
    <w:uiPriority w:val="34"/>
    <w:rsid w:val="00DD482E"/>
    <w:pPr>
      <w:ind w:left="720"/>
      <w:contextualSpacing/>
    </w:pPr>
  </w:style>
  <w:style w:type="character" w:styleId="IntenseEmphasis">
    <w:name w:val="Intense Emphasis"/>
    <w:basedOn w:val="DefaultParagraphFont"/>
    <w:uiPriority w:val="21"/>
    <w:rsid w:val="00DD482E"/>
    <w:rPr>
      <w:i/>
      <w:iCs/>
      <w:color w:val="0F4761" w:themeColor="accent1" w:themeShade="BF"/>
    </w:rPr>
  </w:style>
  <w:style w:type="paragraph" w:styleId="IntenseQuote">
    <w:name w:val="Intense Quote"/>
    <w:basedOn w:val="Normal"/>
    <w:next w:val="Normal"/>
    <w:link w:val="IntenseQuoteChar"/>
    <w:uiPriority w:val="30"/>
    <w:rsid w:val="00DD4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82E"/>
    <w:rPr>
      <w:i/>
      <w:iCs/>
      <w:color w:val="0F4761" w:themeColor="accent1" w:themeShade="BF"/>
    </w:rPr>
  </w:style>
  <w:style w:type="character" w:styleId="IntenseReference">
    <w:name w:val="Intense Reference"/>
    <w:basedOn w:val="DefaultParagraphFont"/>
    <w:uiPriority w:val="32"/>
    <w:rsid w:val="00DD482E"/>
    <w:rPr>
      <w:b/>
      <w:bCs/>
      <w:smallCaps/>
      <w:color w:val="0F4761" w:themeColor="accent1" w:themeShade="BF"/>
      <w:spacing w:val="5"/>
    </w:rPr>
  </w:style>
  <w:style w:type="paragraph" w:styleId="Header">
    <w:name w:val="header"/>
    <w:basedOn w:val="Normal"/>
    <w:link w:val="HeaderChar"/>
    <w:uiPriority w:val="99"/>
    <w:unhideWhenUsed/>
    <w:rsid w:val="00DD4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82E"/>
  </w:style>
  <w:style w:type="paragraph" w:styleId="Footer">
    <w:name w:val="footer"/>
    <w:basedOn w:val="Normal"/>
    <w:link w:val="FooterChar"/>
    <w:uiPriority w:val="99"/>
    <w:unhideWhenUsed/>
    <w:rsid w:val="00DD4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82E"/>
  </w:style>
  <w:style w:type="paragraph" w:customStyle="1" w:styleId="Headline">
    <w:name w:val="Headline"/>
    <w:basedOn w:val="Title"/>
    <w:link w:val="HeadlineChar"/>
    <w:qFormat/>
    <w:rsid w:val="004F3535"/>
    <w:pPr>
      <w:spacing w:after="120" w:line="276" w:lineRule="auto"/>
      <w:contextualSpacing w:val="0"/>
    </w:pPr>
    <w:rPr>
      <w:rFonts w:ascii="Aime" w:hAnsi="Aime"/>
      <w:color w:val="481F4D"/>
    </w:rPr>
  </w:style>
  <w:style w:type="character" w:customStyle="1" w:styleId="HeadlineChar">
    <w:name w:val="Headline Char"/>
    <w:basedOn w:val="TitleChar"/>
    <w:link w:val="Headline"/>
    <w:rsid w:val="004F3535"/>
    <w:rPr>
      <w:rFonts w:ascii="Aime" w:eastAsiaTheme="majorEastAsia" w:hAnsi="Aime" w:cstheme="majorBidi"/>
      <w:color w:val="481F4D"/>
      <w:spacing w:val="-10"/>
      <w:kern w:val="28"/>
      <w:sz w:val="56"/>
      <w:szCs w:val="56"/>
    </w:rPr>
  </w:style>
  <w:style w:type="paragraph" w:customStyle="1" w:styleId="Subheading">
    <w:name w:val="Subheading"/>
    <w:basedOn w:val="Title"/>
    <w:link w:val="SubheadingChar"/>
    <w:qFormat/>
    <w:rsid w:val="004F3535"/>
    <w:pPr>
      <w:spacing w:after="240" w:line="276" w:lineRule="auto"/>
      <w:contextualSpacing w:val="0"/>
    </w:pPr>
    <w:rPr>
      <w:rFonts w:ascii="Inter Tight" w:hAnsi="Inter Tight" w:cs="Inter Tight"/>
      <w:color w:val="481F4D"/>
      <w:sz w:val="28"/>
      <w:szCs w:val="28"/>
    </w:rPr>
  </w:style>
  <w:style w:type="character" w:customStyle="1" w:styleId="SubheadingChar">
    <w:name w:val="Subheading Char"/>
    <w:basedOn w:val="TitleChar"/>
    <w:link w:val="Subheading"/>
    <w:rsid w:val="004F3535"/>
    <w:rPr>
      <w:rFonts w:ascii="Inter Tight" w:eastAsiaTheme="majorEastAsia" w:hAnsi="Inter Tight" w:cs="Inter Tight"/>
      <w:color w:val="481F4D"/>
      <w:spacing w:val="-10"/>
      <w:kern w:val="28"/>
      <w:sz w:val="28"/>
      <w:szCs w:val="28"/>
    </w:rPr>
  </w:style>
  <w:style w:type="paragraph" w:customStyle="1" w:styleId="Body">
    <w:name w:val="Body"/>
    <w:basedOn w:val="Title"/>
    <w:link w:val="BodyChar"/>
    <w:qFormat/>
    <w:rsid w:val="004F3535"/>
    <w:pPr>
      <w:spacing w:after="120" w:line="276" w:lineRule="auto"/>
      <w:contextualSpacing w:val="0"/>
    </w:pPr>
    <w:rPr>
      <w:rFonts w:ascii="Inter 18pt" w:hAnsi="Inter 18pt"/>
      <w:sz w:val="20"/>
      <w:szCs w:val="20"/>
      <w:lang w:val="en-US"/>
    </w:rPr>
  </w:style>
  <w:style w:type="character" w:customStyle="1" w:styleId="BodyChar">
    <w:name w:val="Body Char"/>
    <w:basedOn w:val="TitleChar"/>
    <w:link w:val="Body"/>
    <w:rsid w:val="004F3535"/>
    <w:rPr>
      <w:rFonts w:ascii="Inter 18pt" w:eastAsiaTheme="majorEastAsia" w:hAnsi="Inter 18pt" w:cstheme="majorBidi"/>
      <w:spacing w:val="-10"/>
      <w:kern w:val="28"/>
      <w:sz w:val="20"/>
      <w:szCs w:val="20"/>
      <w:lang w:val="en-US"/>
    </w:rPr>
  </w:style>
  <w:style w:type="paragraph" w:customStyle="1" w:styleId="SubheadingItalics">
    <w:name w:val="Subheading Italics"/>
    <w:basedOn w:val="Subheading"/>
    <w:link w:val="SubheadingItalicsChar"/>
    <w:qFormat/>
    <w:rsid w:val="004F3535"/>
    <w:rPr>
      <w:i/>
      <w:iCs/>
    </w:rPr>
  </w:style>
  <w:style w:type="character" w:customStyle="1" w:styleId="SubheadingItalicsChar">
    <w:name w:val="Subheading Italics Char"/>
    <w:basedOn w:val="SubheadingChar"/>
    <w:link w:val="SubheadingItalics"/>
    <w:rsid w:val="004F3535"/>
    <w:rPr>
      <w:rFonts w:ascii="Inter Tight" w:eastAsiaTheme="majorEastAsia" w:hAnsi="Inter Tight" w:cs="Inter Tight"/>
      <w:i/>
      <w:iCs/>
      <w:color w:val="481F4D"/>
      <w:spacing w:val="-10"/>
      <w:kern w:val="28"/>
      <w:sz w:val="28"/>
      <w:szCs w:val="28"/>
    </w:rPr>
  </w:style>
  <w:style w:type="paragraph" w:customStyle="1" w:styleId="Captions">
    <w:name w:val="Captions"/>
    <w:basedOn w:val="Body"/>
    <w:link w:val="CaptionsChar"/>
    <w:qFormat/>
    <w:rsid w:val="004F3535"/>
    <w:pPr>
      <w:spacing w:line="240" w:lineRule="auto"/>
    </w:pPr>
    <w:rPr>
      <w:rFonts w:ascii="Space Mono" w:hAnsi="Space Mono"/>
    </w:rPr>
  </w:style>
  <w:style w:type="character" w:customStyle="1" w:styleId="CaptionsChar">
    <w:name w:val="Captions Char"/>
    <w:basedOn w:val="BodyChar"/>
    <w:link w:val="Captions"/>
    <w:rsid w:val="004F3535"/>
    <w:rPr>
      <w:rFonts w:ascii="Space Mono" w:eastAsiaTheme="majorEastAsia" w:hAnsi="Space Mono" w:cstheme="majorBidi"/>
      <w:spacing w:val="-10"/>
      <w:kern w:val="28"/>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896486">
      <w:bodyDiv w:val="1"/>
      <w:marLeft w:val="0"/>
      <w:marRight w:val="0"/>
      <w:marTop w:val="0"/>
      <w:marBottom w:val="0"/>
      <w:divBdr>
        <w:top w:val="none" w:sz="0" w:space="0" w:color="auto"/>
        <w:left w:val="none" w:sz="0" w:space="0" w:color="auto"/>
        <w:bottom w:val="none" w:sz="0" w:space="0" w:color="auto"/>
        <w:right w:val="none" w:sz="0" w:space="0" w:color="auto"/>
      </w:divBdr>
      <w:divsChild>
        <w:div w:id="1014261923">
          <w:marLeft w:val="0"/>
          <w:marRight w:val="0"/>
          <w:marTop w:val="0"/>
          <w:marBottom w:val="0"/>
          <w:divBdr>
            <w:top w:val="none" w:sz="0" w:space="0" w:color="auto"/>
            <w:left w:val="none" w:sz="0" w:space="0" w:color="auto"/>
            <w:bottom w:val="none" w:sz="0" w:space="0" w:color="auto"/>
            <w:right w:val="none" w:sz="0" w:space="0" w:color="auto"/>
          </w:divBdr>
        </w:div>
        <w:div w:id="1379671256">
          <w:marLeft w:val="0"/>
          <w:marRight w:val="0"/>
          <w:marTop w:val="0"/>
          <w:marBottom w:val="0"/>
          <w:divBdr>
            <w:top w:val="none" w:sz="0" w:space="0" w:color="auto"/>
            <w:left w:val="none" w:sz="0" w:space="0" w:color="auto"/>
            <w:bottom w:val="none" w:sz="0" w:space="0" w:color="auto"/>
            <w:right w:val="none" w:sz="0" w:space="0" w:color="auto"/>
          </w:divBdr>
        </w:div>
        <w:div w:id="614601882">
          <w:marLeft w:val="0"/>
          <w:marRight w:val="0"/>
          <w:marTop w:val="0"/>
          <w:marBottom w:val="0"/>
          <w:divBdr>
            <w:top w:val="none" w:sz="0" w:space="0" w:color="auto"/>
            <w:left w:val="none" w:sz="0" w:space="0" w:color="auto"/>
            <w:bottom w:val="none" w:sz="0" w:space="0" w:color="auto"/>
            <w:right w:val="none" w:sz="0" w:space="0" w:color="auto"/>
          </w:divBdr>
        </w:div>
        <w:div w:id="1708947459">
          <w:marLeft w:val="0"/>
          <w:marRight w:val="0"/>
          <w:marTop w:val="0"/>
          <w:marBottom w:val="0"/>
          <w:divBdr>
            <w:top w:val="none" w:sz="0" w:space="0" w:color="auto"/>
            <w:left w:val="none" w:sz="0" w:space="0" w:color="auto"/>
            <w:bottom w:val="none" w:sz="0" w:space="0" w:color="auto"/>
            <w:right w:val="none" w:sz="0" w:space="0" w:color="auto"/>
          </w:divBdr>
        </w:div>
        <w:div w:id="748505278">
          <w:marLeft w:val="0"/>
          <w:marRight w:val="0"/>
          <w:marTop w:val="0"/>
          <w:marBottom w:val="0"/>
          <w:divBdr>
            <w:top w:val="none" w:sz="0" w:space="0" w:color="auto"/>
            <w:left w:val="none" w:sz="0" w:space="0" w:color="auto"/>
            <w:bottom w:val="none" w:sz="0" w:space="0" w:color="auto"/>
            <w:right w:val="none" w:sz="0" w:space="0" w:color="auto"/>
          </w:divBdr>
        </w:div>
        <w:div w:id="908153302">
          <w:marLeft w:val="0"/>
          <w:marRight w:val="0"/>
          <w:marTop w:val="0"/>
          <w:marBottom w:val="0"/>
          <w:divBdr>
            <w:top w:val="none" w:sz="0" w:space="0" w:color="auto"/>
            <w:left w:val="none" w:sz="0" w:space="0" w:color="auto"/>
            <w:bottom w:val="none" w:sz="0" w:space="0" w:color="auto"/>
            <w:right w:val="none" w:sz="0" w:space="0" w:color="auto"/>
          </w:divBdr>
        </w:div>
        <w:div w:id="726955643">
          <w:marLeft w:val="0"/>
          <w:marRight w:val="0"/>
          <w:marTop w:val="0"/>
          <w:marBottom w:val="0"/>
          <w:divBdr>
            <w:top w:val="none" w:sz="0" w:space="0" w:color="auto"/>
            <w:left w:val="none" w:sz="0" w:space="0" w:color="auto"/>
            <w:bottom w:val="none" w:sz="0" w:space="0" w:color="auto"/>
            <w:right w:val="none" w:sz="0" w:space="0" w:color="auto"/>
          </w:divBdr>
        </w:div>
        <w:div w:id="1926375340">
          <w:marLeft w:val="0"/>
          <w:marRight w:val="0"/>
          <w:marTop w:val="0"/>
          <w:marBottom w:val="0"/>
          <w:divBdr>
            <w:top w:val="none" w:sz="0" w:space="0" w:color="auto"/>
            <w:left w:val="none" w:sz="0" w:space="0" w:color="auto"/>
            <w:bottom w:val="none" w:sz="0" w:space="0" w:color="auto"/>
            <w:right w:val="none" w:sz="0" w:space="0" w:color="auto"/>
          </w:divBdr>
        </w:div>
        <w:div w:id="2009677647">
          <w:marLeft w:val="0"/>
          <w:marRight w:val="0"/>
          <w:marTop w:val="0"/>
          <w:marBottom w:val="0"/>
          <w:divBdr>
            <w:top w:val="none" w:sz="0" w:space="0" w:color="auto"/>
            <w:left w:val="none" w:sz="0" w:space="0" w:color="auto"/>
            <w:bottom w:val="none" w:sz="0" w:space="0" w:color="auto"/>
            <w:right w:val="none" w:sz="0" w:space="0" w:color="auto"/>
          </w:divBdr>
        </w:div>
        <w:div w:id="1589145759">
          <w:marLeft w:val="0"/>
          <w:marRight w:val="0"/>
          <w:marTop w:val="0"/>
          <w:marBottom w:val="0"/>
          <w:divBdr>
            <w:top w:val="none" w:sz="0" w:space="0" w:color="auto"/>
            <w:left w:val="none" w:sz="0" w:space="0" w:color="auto"/>
            <w:bottom w:val="none" w:sz="0" w:space="0" w:color="auto"/>
            <w:right w:val="none" w:sz="0" w:space="0" w:color="auto"/>
          </w:divBdr>
        </w:div>
        <w:div w:id="890388271">
          <w:marLeft w:val="0"/>
          <w:marRight w:val="0"/>
          <w:marTop w:val="0"/>
          <w:marBottom w:val="0"/>
          <w:divBdr>
            <w:top w:val="none" w:sz="0" w:space="0" w:color="auto"/>
            <w:left w:val="none" w:sz="0" w:space="0" w:color="auto"/>
            <w:bottom w:val="none" w:sz="0" w:space="0" w:color="auto"/>
            <w:right w:val="none" w:sz="0" w:space="0" w:color="auto"/>
          </w:divBdr>
        </w:div>
        <w:div w:id="446240075">
          <w:marLeft w:val="0"/>
          <w:marRight w:val="0"/>
          <w:marTop w:val="0"/>
          <w:marBottom w:val="0"/>
          <w:divBdr>
            <w:top w:val="none" w:sz="0" w:space="0" w:color="auto"/>
            <w:left w:val="none" w:sz="0" w:space="0" w:color="auto"/>
            <w:bottom w:val="none" w:sz="0" w:space="0" w:color="auto"/>
            <w:right w:val="none" w:sz="0" w:space="0" w:color="auto"/>
          </w:divBdr>
        </w:div>
        <w:div w:id="1977880005">
          <w:marLeft w:val="0"/>
          <w:marRight w:val="0"/>
          <w:marTop w:val="0"/>
          <w:marBottom w:val="0"/>
          <w:divBdr>
            <w:top w:val="none" w:sz="0" w:space="0" w:color="auto"/>
            <w:left w:val="none" w:sz="0" w:space="0" w:color="auto"/>
            <w:bottom w:val="none" w:sz="0" w:space="0" w:color="auto"/>
            <w:right w:val="none" w:sz="0" w:space="0" w:color="auto"/>
          </w:divBdr>
        </w:div>
      </w:divsChild>
    </w:div>
    <w:div w:id="1863937839">
      <w:bodyDiv w:val="1"/>
      <w:marLeft w:val="0"/>
      <w:marRight w:val="0"/>
      <w:marTop w:val="0"/>
      <w:marBottom w:val="0"/>
      <w:divBdr>
        <w:top w:val="none" w:sz="0" w:space="0" w:color="auto"/>
        <w:left w:val="none" w:sz="0" w:space="0" w:color="auto"/>
        <w:bottom w:val="none" w:sz="0" w:space="0" w:color="auto"/>
        <w:right w:val="none" w:sz="0" w:space="0" w:color="auto"/>
      </w:divBdr>
      <w:divsChild>
        <w:div w:id="1080296101">
          <w:marLeft w:val="0"/>
          <w:marRight w:val="0"/>
          <w:marTop w:val="0"/>
          <w:marBottom w:val="0"/>
          <w:divBdr>
            <w:top w:val="none" w:sz="0" w:space="0" w:color="auto"/>
            <w:left w:val="none" w:sz="0" w:space="0" w:color="auto"/>
            <w:bottom w:val="none" w:sz="0" w:space="0" w:color="auto"/>
            <w:right w:val="none" w:sz="0" w:space="0" w:color="auto"/>
          </w:divBdr>
        </w:div>
        <w:div w:id="1953437790">
          <w:marLeft w:val="0"/>
          <w:marRight w:val="0"/>
          <w:marTop w:val="0"/>
          <w:marBottom w:val="0"/>
          <w:divBdr>
            <w:top w:val="none" w:sz="0" w:space="0" w:color="auto"/>
            <w:left w:val="none" w:sz="0" w:space="0" w:color="auto"/>
            <w:bottom w:val="none" w:sz="0" w:space="0" w:color="auto"/>
            <w:right w:val="none" w:sz="0" w:space="0" w:color="auto"/>
          </w:divBdr>
        </w:div>
        <w:div w:id="1479110124">
          <w:marLeft w:val="0"/>
          <w:marRight w:val="0"/>
          <w:marTop w:val="0"/>
          <w:marBottom w:val="0"/>
          <w:divBdr>
            <w:top w:val="none" w:sz="0" w:space="0" w:color="auto"/>
            <w:left w:val="none" w:sz="0" w:space="0" w:color="auto"/>
            <w:bottom w:val="none" w:sz="0" w:space="0" w:color="auto"/>
            <w:right w:val="none" w:sz="0" w:space="0" w:color="auto"/>
          </w:divBdr>
        </w:div>
        <w:div w:id="765540425">
          <w:marLeft w:val="0"/>
          <w:marRight w:val="0"/>
          <w:marTop w:val="0"/>
          <w:marBottom w:val="0"/>
          <w:divBdr>
            <w:top w:val="none" w:sz="0" w:space="0" w:color="auto"/>
            <w:left w:val="none" w:sz="0" w:space="0" w:color="auto"/>
            <w:bottom w:val="none" w:sz="0" w:space="0" w:color="auto"/>
            <w:right w:val="none" w:sz="0" w:space="0" w:color="auto"/>
          </w:divBdr>
        </w:div>
        <w:div w:id="1419709889">
          <w:marLeft w:val="0"/>
          <w:marRight w:val="0"/>
          <w:marTop w:val="0"/>
          <w:marBottom w:val="0"/>
          <w:divBdr>
            <w:top w:val="none" w:sz="0" w:space="0" w:color="auto"/>
            <w:left w:val="none" w:sz="0" w:space="0" w:color="auto"/>
            <w:bottom w:val="none" w:sz="0" w:space="0" w:color="auto"/>
            <w:right w:val="none" w:sz="0" w:space="0" w:color="auto"/>
          </w:divBdr>
        </w:div>
        <w:div w:id="696664690">
          <w:marLeft w:val="0"/>
          <w:marRight w:val="0"/>
          <w:marTop w:val="0"/>
          <w:marBottom w:val="0"/>
          <w:divBdr>
            <w:top w:val="none" w:sz="0" w:space="0" w:color="auto"/>
            <w:left w:val="none" w:sz="0" w:space="0" w:color="auto"/>
            <w:bottom w:val="none" w:sz="0" w:space="0" w:color="auto"/>
            <w:right w:val="none" w:sz="0" w:space="0" w:color="auto"/>
          </w:divBdr>
        </w:div>
        <w:div w:id="583689720">
          <w:marLeft w:val="0"/>
          <w:marRight w:val="0"/>
          <w:marTop w:val="0"/>
          <w:marBottom w:val="0"/>
          <w:divBdr>
            <w:top w:val="none" w:sz="0" w:space="0" w:color="auto"/>
            <w:left w:val="none" w:sz="0" w:space="0" w:color="auto"/>
            <w:bottom w:val="none" w:sz="0" w:space="0" w:color="auto"/>
            <w:right w:val="none" w:sz="0" w:space="0" w:color="auto"/>
          </w:divBdr>
        </w:div>
        <w:div w:id="66274203">
          <w:marLeft w:val="0"/>
          <w:marRight w:val="0"/>
          <w:marTop w:val="0"/>
          <w:marBottom w:val="0"/>
          <w:divBdr>
            <w:top w:val="none" w:sz="0" w:space="0" w:color="auto"/>
            <w:left w:val="none" w:sz="0" w:space="0" w:color="auto"/>
            <w:bottom w:val="none" w:sz="0" w:space="0" w:color="auto"/>
            <w:right w:val="none" w:sz="0" w:space="0" w:color="auto"/>
          </w:divBdr>
        </w:div>
        <w:div w:id="778524913">
          <w:marLeft w:val="0"/>
          <w:marRight w:val="0"/>
          <w:marTop w:val="0"/>
          <w:marBottom w:val="0"/>
          <w:divBdr>
            <w:top w:val="none" w:sz="0" w:space="0" w:color="auto"/>
            <w:left w:val="none" w:sz="0" w:space="0" w:color="auto"/>
            <w:bottom w:val="none" w:sz="0" w:space="0" w:color="auto"/>
            <w:right w:val="none" w:sz="0" w:space="0" w:color="auto"/>
          </w:divBdr>
        </w:div>
        <w:div w:id="1099332691">
          <w:marLeft w:val="0"/>
          <w:marRight w:val="0"/>
          <w:marTop w:val="0"/>
          <w:marBottom w:val="0"/>
          <w:divBdr>
            <w:top w:val="none" w:sz="0" w:space="0" w:color="auto"/>
            <w:left w:val="none" w:sz="0" w:space="0" w:color="auto"/>
            <w:bottom w:val="none" w:sz="0" w:space="0" w:color="auto"/>
            <w:right w:val="none" w:sz="0" w:space="0" w:color="auto"/>
          </w:divBdr>
        </w:div>
        <w:div w:id="926502065">
          <w:marLeft w:val="0"/>
          <w:marRight w:val="0"/>
          <w:marTop w:val="0"/>
          <w:marBottom w:val="0"/>
          <w:divBdr>
            <w:top w:val="none" w:sz="0" w:space="0" w:color="auto"/>
            <w:left w:val="none" w:sz="0" w:space="0" w:color="auto"/>
            <w:bottom w:val="none" w:sz="0" w:space="0" w:color="auto"/>
            <w:right w:val="none" w:sz="0" w:space="0" w:color="auto"/>
          </w:divBdr>
        </w:div>
        <w:div w:id="886602081">
          <w:marLeft w:val="0"/>
          <w:marRight w:val="0"/>
          <w:marTop w:val="0"/>
          <w:marBottom w:val="0"/>
          <w:divBdr>
            <w:top w:val="none" w:sz="0" w:space="0" w:color="auto"/>
            <w:left w:val="none" w:sz="0" w:space="0" w:color="auto"/>
            <w:bottom w:val="none" w:sz="0" w:space="0" w:color="auto"/>
            <w:right w:val="none" w:sz="0" w:space="0" w:color="auto"/>
          </w:divBdr>
        </w:div>
        <w:div w:id="554396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aelMoylan\OneDrive%20-%20McGrath%20Foundation\Desktop\MF_WORD%20TEMPLATE_COMMUNITY%20FRIEN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95D207B8D0444E9B04DF69829AD616" ma:contentTypeVersion="29" ma:contentTypeDescription="Create a new document." ma:contentTypeScope="" ma:versionID="cbc008c95f4be183944ba38e6a4c5b48">
  <xsd:schema xmlns:xsd="http://www.w3.org/2001/XMLSchema" xmlns:xs="http://www.w3.org/2001/XMLSchema" xmlns:p="http://schemas.microsoft.com/office/2006/metadata/properties" xmlns:ns2="9817472d-2c99-4331-b8c8-93806dd9f95e" xmlns:ns3="6f8cfe8f-7469-40a0-8f33-bfa0f1dabf95" targetNamespace="http://schemas.microsoft.com/office/2006/metadata/properties" ma:root="true" ma:fieldsID="d18960aee5333f0d06c2530fda24caf3" ns2:_="" ns3:_="">
    <xsd:import namespace="9817472d-2c99-4331-b8c8-93806dd9f95e"/>
    <xsd:import namespace="6f8cfe8f-7469-40a0-8f33-bfa0f1dabf95"/>
    <xsd:element name="properties">
      <xsd:complexType>
        <xsd:sequence>
          <xsd:element name="documentManagement">
            <xsd:complexType>
              <xsd:all>
                <xsd:element ref="ns2:Label" minOccurs="0"/>
                <xsd:element ref="ns2:TopicTags" minOccurs="0"/>
                <xsd:element ref="ns2:FinancialYear" minOccurs="0"/>
                <xsd:element ref="ns2:SubLabels" minOccurs="0"/>
                <xsd:element ref="ns2:Team" minOccurs="0"/>
                <xsd:element ref="ns2:Month" minOccurs="0"/>
                <xsd:element ref="ns2:FileName" minOccurs="0"/>
                <xsd:element ref="ns2:DocumentDate" minOccurs="0"/>
                <xsd:element ref="ns2:Status" minOccurs="0"/>
                <xsd:element ref="ns2:Comments" minOccurs="0"/>
                <xsd:element ref="ns2:FileType"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7472d-2c99-4331-b8c8-93806dd9f95e" elementFormDefault="qualified">
    <xsd:import namespace="http://schemas.microsoft.com/office/2006/documentManagement/types"/>
    <xsd:import namespace="http://schemas.microsoft.com/office/infopath/2007/PartnerControls"/>
    <xsd:element name="Label" ma:index="1" nillable="true" ma:displayName="Label-Campaign" ma:format="Dropdown" ma:internalName="Label">
      <xsd:simpleType>
        <xsd:restriction base="dms:Choice">
          <xsd:enumeration value="DryJuly"/>
          <xsd:enumeration value="PSD"/>
          <xsd:enumeration value="Strategies and Budgets"/>
          <xsd:enumeration value="Admin"/>
          <xsd:enumeration value="Merchandise"/>
          <xsd:enumeration value="Community"/>
          <xsd:enumeration value="Noosa Fun Run"/>
          <xsd:enumeration value="Central Coast Mariners"/>
          <xsd:enumeration value="Pink Hoops"/>
          <xsd:enumeration value="IND event"/>
          <xsd:enumeration value="BCAM event"/>
          <xsd:enumeration value="Pink is the Colour"/>
          <xsd:enumeration value="PSD Case Studies"/>
          <xsd:enumeration value="PUYT"/>
          <xsd:enumeration value="Speaker"/>
          <xsd:enumeration value="Tea with Tracy"/>
        </xsd:restriction>
      </xsd:simpleType>
    </xsd:element>
    <xsd:element name="TopicTags" ma:index="2" nillable="true" ma:displayName="Topic &amp; Tags" ma:format="Dropdown" ma:internalName="TopicTags">
      <xsd:simpleType>
        <xsd:restriction base="dms:Choice">
          <xsd:enumeration value="Budget"/>
          <xsd:enumeration value="Strategy"/>
          <xsd:enumeration value="Policy"/>
          <xsd:enumeration value="Digital_Strategy"/>
          <xsd:enumeration value="Payment"/>
          <xsd:enumeration value="Case_Studies"/>
          <xsd:enumeration value="Marketing"/>
          <xsd:enumeration value="Planning"/>
          <xsd:enumeration value="PR_Media"/>
          <xsd:enumeration value="Workplace"/>
          <xsd:enumeration value="Report"/>
          <xsd:enumeration value="Review"/>
          <xsd:enumeration value="Resources"/>
          <xsd:enumeration value="Speaker"/>
          <xsd:enumeration value="DonorJourney"/>
          <xsd:enumeration value="Merchandise"/>
          <xsd:enumeration value="Presentations"/>
          <xsd:enumeration value="Terms_and_Conditions"/>
          <xsd:enumeration value="Travel"/>
          <xsd:enumeration value="Agreements"/>
          <xsd:enumeration value="Volunteers"/>
          <xsd:enumeration value="Templates"/>
          <xsd:enumeration value="Attendees"/>
          <xsd:enumeration value="Briefs"/>
          <xsd:enumeration value="Funraisin"/>
          <xsd:enumeration value="Communityevents"/>
          <xsd:enumeration value="Waivers"/>
          <xsd:enumeration value="PR_and_Media"/>
          <xsd:enumeration value="Design"/>
          <xsd:enumeration value="Recruitment"/>
          <xsd:enumeration value="CorporatePartner"/>
          <xsd:enumeration value="Disputes"/>
          <xsd:enumeration value="Acknowledge"/>
          <xsd:enumeration value="grants"/>
          <xsd:enumeration value="Incentives"/>
          <xsd:enumeration value="Onboarding"/>
          <xsd:enumeration value="Data"/>
          <xsd:enumeration value="Kit"/>
          <xsd:enumeration value="Events"/>
          <xsd:enumeration value="Remittance"/>
          <xsd:enumeration value="Venue"/>
          <xsd:enumeration value="Application"/>
          <xsd:enumeration value="Post Event"/>
          <xsd:enumeration value="Supplier"/>
          <xsd:enumeration value="Entertainment"/>
          <xsd:enumeration value="Support"/>
          <xsd:enumeration value="Styling"/>
          <xsd:enumeration value="eDM Briefs"/>
          <xsd:enumeration value="F2F"/>
          <xsd:enumeration value="Merchandise Images"/>
          <xsd:enumeration value="New Range"/>
          <xsd:enumeration value="Order Confrmations"/>
          <xsd:enumeration value="Shop Pink Details"/>
          <xsd:enumeration value="CEO Challenge"/>
          <xsd:enumeration value="Dollar Matching"/>
          <xsd:enumeration value="Photos"/>
          <xsd:enumeration value="Outreach"/>
          <xsd:enumeration value="Fundraisers"/>
          <xsd:enumeration value="Lunch with Tracy"/>
          <xsd:enumeration value="EventsAir"/>
        </xsd:restriction>
      </xsd:simpleType>
    </xsd:element>
    <xsd:element name="FinancialYear" ma:index="3" nillable="true" ma:displayName="Year" ma:format="Dropdown" ma:indexed="true" ma:internalName="FinancialYear">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restriction>
      </xsd:simpleType>
    </xsd:element>
    <xsd:element name="SubLabels" ma:index="4" nillable="true" ma:displayName="Subtag" ma:format="Dropdown" ma:internalName="SubLabels">
      <xsd:simpleType>
        <xsd:restriction base="dms:Choice">
          <xsd:enumeration value="Photos"/>
          <xsd:enumeration value="Launch"/>
          <xsd:enumeration value="Donor Journey"/>
          <xsd:enumeration value="Retention"/>
          <xsd:enumeration value="Acquisition"/>
          <xsd:enumeration value="Photos"/>
          <xsd:enumeration value="Uplift"/>
          <xsd:enumeration value="Incentives"/>
          <xsd:enumeration value="Teleagency"/>
          <xsd:enumeration value="Video"/>
          <xsd:enumeration value="Prabodh"/>
          <xsd:enumeration value="Invoices"/>
          <xsd:enumeration value="Quotes"/>
          <xsd:enumeration value="Receipts"/>
          <xsd:enumeration value="VIP"/>
          <xsd:enumeration value="Speech"/>
          <xsd:enumeration value="Care"/>
          <xsd:enumeration value="Venues"/>
          <xsd:enumeration value="Mockups"/>
          <xsd:enumeration value="eDM Reports"/>
          <xsd:enumeration value="Credit notes"/>
        </xsd:restriction>
      </xsd:simpleType>
    </xsd:element>
    <xsd:element name="Team" ma:index="5" nillable="true" ma:displayName="Team" ma:default="Cricket and Community" ma:format="Dropdown" ma:internalName="Team" ma:readOnly="false">
      <xsd:simpleType>
        <xsd:restriction base="dms:Choice">
          <xsd:enumeration value="Platform &amp; Security"/>
          <xsd:enumeration value="IT"/>
          <xsd:enumeration value="Enterprise Application"/>
          <xsd:enumeration value="Projects"/>
          <xsd:enumeration value="People &amp; Culture"/>
          <xsd:enumeration value="Finance"/>
          <xsd:enumeration value="Donor Services"/>
          <xsd:enumeration value="Marketing and Revenue"/>
          <xsd:enumeration value="Brand and Marketing"/>
          <xsd:enumeration value="Corporate Partnerships"/>
          <xsd:enumeration value="Cricket and Community"/>
          <xsd:enumeration value="Donor Services"/>
          <xsd:enumeration value="Nursing Program"/>
          <xsd:enumeration value="CEO"/>
          <xsd:enumeration value="Leadership"/>
        </xsd:restriction>
      </xsd:simpleType>
    </xsd:element>
    <xsd:element name="Month" ma:index="6" nillable="true" ma:displayName="Month" ma:format="Dropdown" ma:internalName="Month" ma:readOnly="false">
      <xsd:simpleType>
        <xsd:restriction base="dms:Choice">
          <xsd:enumeration value="Jan"/>
          <xsd:enumeration value="Feb"/>
          <xsd:enumeration value="Mar"/>
          <xsd:enumeration value="Apr"/>
          <xsd:enumeration value="May"/>
          <xsd:enumeration value="Jun"/>
          <xsd:enumeration value="Jul"/>
          <xsd:enumeration value="Aug"/>
          <xsd:enumeration value="Sep"/>
          <xsd:enumeration value="Oct"/>
          <xsd:enumeration value="Nov"/>
          <xsd:enumeration value="Dec"/>
        </xsd:restriction>
      </xsd:simpleType>
    </xsd:element>
    <xsd:element name="FileName" ma:index="7" nillable="true" ma:displayName="File Name" ma:format="Dropdown" ma:indexed="true" ma:internalName="FileName">
      <xsd:simpleType>
        <xsd:restriction base="dms:Text">
          <xsd:maxLength value="255"/>
        </xsd:restriction>
      </xsd:simpleType>
    </xsd:element>
    <xsd:element name="DocumentDate" ma:index="8" nillable="true" ma:displayName="Document Date" ma:format="DateOnly" ma:indexed="true" ma:internalName="DocumentDate">
      <xsd:simpleType>
        <xsd:restriction base="dms:DateTime"/>
      </xsd:simpleType>
    </xsd:element>
    <xsd:element name="Status" ma:index="9" nillable="true" ma:displayName="Status" ma:default="Final" ma:format="Dropdown" ma:internalName="Status">
      <xsd:simpleType>
        <xsd:restriction base="dms:Choice">
          <xsd:enumeration value="Final"/>
          <xsd:enumeration value="Draft"/>
          <xsd:enumeration value="Archived"/>
          <xsd:enumeration value="Confidential"/>
          <xsd:enumeration value="In Review"/>
        </xsd:restriction>
      </xsd:simpleType>
    </xsd:element>
    <xsd:element name="Comments" ma:index="10" nillable="true" ma:displayName="Comments" ma:format="Dropdown" ma:internalName="Comments" ma:readOnly="false">
      <xsd:simpleType>
        <xsd:restriction base="dms:Note">
          <xsd:maxLength value="255"/>
        </xsd:restriction>
      </xsd:simpleType>
    </xsd:element>
    <xsd:element name="FileType" ma:index="11" nillable="true" ma:displayName="File Type" ma:format="Dropdown" ma:internalName="FileType">
      <xsd:simpleType>
        <xsd:restriction base="dms:Choice">
          <xsd:enumeration value="PDF"/>
          <xsd:enumeration value="Word"/>
          <xsd:enumeration value="PPT"/>
          <xsd:enumeration value="Txt"/>
          <xsd:enumeration value="Excel"/>
          <xsd:enumeration value="Video"/>
          <xsd:enumeration value="Visio"/>
          <xsd:enumeration value="PNG"/>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63812f3-f910-4d61-83a3-ea9e2af6d8d6" ma:termSetId="09814cd3-568e-fe90-9814-8d621ff8fb84" ma:anchorId="fba54fb3-c3e1-fe81-a776-ca4b69148c4d" ma:open="true" ma:isKeyword="false">
      <xsd:complexType>
        <xsd:sequence>
          <xsd:element ref="pc:Terms" minOccurs="0" maxOccurs="1"/>
        </xsd:sequence>
      </xsd:complexType>
    </xsd:element>
    <xsd:element name="MediaServiceDateTaken" ma:index="26" nillable="true" ma:displayName="MediaServiceDateTaken" ma:hidden="true" ma:indexed="true" ma:internalName="MediaServiceDateTaken"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Location" ma:index="3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cfe8f-7469-40a0-8f33-bfa0f1dabf95"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70ef685-e154-4175-8cd1-3f6a1f67c7ed}" ma:internalName="TaxCatchAll" ma:readOnly="false" ma:showField="CatchAllData" ma:web="6f8cfe8f-7469-40a0-8f33-bfa0f1dabf95">
      <xsd:complexType>
        <xsd:complexContent>
          <xsd:extension base="dms:MultiChoiceLookup">
            <xsd:sequence>
              <xsd:element name="Value" type="dms:Lookup" maxOccurs="unbounded" minOccurs="0" nillable="true"/>
            </xsd:sequence>
          </xsd:extension>
        </xsd:complexContent>
      </xsd:complex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bLabels xmlns="9817472d-2c99-4331-b8c8-93806dd9f95e" xsi:nil="true"/>
    <Label xmlns="9817472d-2c99-4331-b8c8-93806dd9f95e">Community</Label>
    <FileType xmlns="9817472d-2c99-4331-b8c8-93806dd9f95e" xsi:nil="true"/>
    <TaxCatchAll xmlns="6f8cfe8f-7469-40a0-8f33-bfa0f1dabf95" xsi:nil="true"/>
    <FileName xmlns="9817472d-2c99-4331-b8c8-93806dd9f95e" xsi:nil="true"/>
    <Team xmlns="9817472d-2c99-4331-b8c8-93806dd9f95e">Cricket and Community</Team>
    <Month xmlns="9817472d-2c99-4331-b8c8-93806dd9f95e" xsi:nil="true"/>
    <Status xmlns="9817472d-2c99-4331-b8c8-93806dd9f95e">Final</Status>
    <Comments xmlns="9817472d-2c99-4331-b8c8-93806dd9f95e" xsi:nil="true"/>
    <lcf76f155ced4ddcb4097134ff3c332f xmlns="9817472d-2c99-4331-b8c8-93806dd9f95e">
      <Terms xmlns="http://schemas.microsoft.com/office/infopath/2007/PartnerControls"/>
    </lcf76f155ced4ddcb4097134ff3c332f>
    <TopicTags xmlns="9817472d-2c99-4331-b8c8-93806dd9f95e">Resources</TopicTags>
    <FinancialYear xmlns="9817472d-2c99-4331-b8c8-93806dd9f95e">2025</FinancialYear>
    <DocumentDate xmlns="9817472d-2c99-4331-b8c8-93806dd9f95e" xsi:nil="true"/>
  </documentManagement>
</p:properties>
</file>

<file path=customXml/itemProps1.xml><?xml version="1.0" encoding="utf-8"?>
<ds:datastoreItem xmlns:ds="http://schemas.openxmlformats.org/officeDocument/2006/customXml" ds:itemID="{B5CC9D11-4162-4ABA-A3E6-9ECEA86A6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7472d-2c99-4331-b8c8-93806dd9f95e"/>
    <ds:schemaRef ds:uri="6f8cfe8f-7469-40a0-8f33-bfa0f1dab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2A41CB-C929-4067-9B8F-667917C4BB52}">
  <ds:schemaRefs>
    <ds:schemaRef ds:uri="http://schemas.microsoft.com/sharepoint/v3/contenttype/forms"/>
  </ds:schemaRefs>
</ds:datastoreItem>
</file>

<file path=customXml/itemProps3.xml><?xml version="1.0" encoding="utf-8"?>
<ds:datastoreItem xmlns:ds="http://schemas.openxmlformats.org/officeDocument/2006/customXml" ds:itemID="{5A91C610-7D2E-4836-8DEE-070923B48A0B}">
  <ds:schemaRefs>
    <ds:schemaRef ds:uri="http://schemas.microsoft.com/office/2006/metadata/properties"/>
    <ds:schemaRef ds:uri="http://schemas.microsoft.com/office/infopath/2007/PartnerControls"/>
    <ds:schemaRef ds:uri="9817472d-2c99-4331-b8c8-93806dd9f95e"/>
    <ds:schemaRef ds:uri="6f8cfe8f-7469-40a0-8f33-bfa0f1dabf95"/>
  </ds:schemaRefs>
</ds:datastoreItem>
</file>

<file path=docProps/app.xml><?xml version="1.0" encoding="utf-8"?>
<Properties xmlns="http://schemas.openxmlformats.org/officeDocument/2006/extended-properties" xmlns:vt="http://schemas.openxmlformats.org/officeDocument/2006/docPropsVTypes">
  <Template>MF_WORD TEMPLATE_COMMUNITY FRIEND</Template>
  <TotalTime>7</TotalTime>
  <Pages>1</Pages>
  <Words>214</Words>
  <Characters>1221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Moylan</dc:creator>
  <cp:keywords/>
  <dc:description/>
  <cp:lastModifiedBy>Wiebke Thiel</cp:lastModifiedBy>
  <cp:revision>4</cp:revision>
  <cp:lastPrinted>2024-09-02T23:28:00Z</cp:lastPrinted>
  <dcterms:created xsi:type="dcterms:W3CDTF">2024-11-08T05:12:00Z</dcterms:created>
  <dcterms:modified xsi:type="dcterms:W3CDTF">2025-07-20T23:17:00Z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0x0101008F95D207B8D0444E9B04DF69829AD616</vt:lpwstr>
  </property>
  <property fmtid="{D5CDD505-2E9C-101B-9397-08002B2CF9AE}" pid="3" name="MediaServiceImageTags">
    <vt:lpwstr/>
  </property>
</Properties>
</file>